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995E0" w14:textId="06C22EF0" w:rsidR="00972686" w:rsidRPr="00972686" w:rsidRDefault="00A056B8" w:rsidP="00972686">
      <w:pPr>
        <w:pStyle w:val="KeinLeerraum"/>
        <w:tabs>
          <w:tab w:val="left" w:pos="5103"/>
        </w:tabs>
        <w:rPr>
          <w:rFonts w:cstheme="minorHAnsi"/>
          <w:u w:val="single"/>
        </w:rPr>
      </w:pPr>
      <w:r w:rsidRPr="00566526">
        <w:rPr>
          <w:rFonts w:cstheme="minorHAnsi"/>
          <w:lang w:val="fr-CH"/>
        </w:rPr>
        <w:tab/>
      </w:r>
      <w:r w:rsidR="00972686" w:rsidRPr="00972686">
        <w:rPr>
          <w:rFonts w:ascii="Arial" w:hAnsi="Arial" w:cs="Arial"/>
          <w:u w:val="single"/>
        </w:rPr>
        <w:t>Per Mail</w:t>
      </w:r>
      <w:r w:rsidR="00972686">
        <w:rPr>
          <w:rFonts w:ascii="Arial" w:hAnsi="Arial" w:cs="Arial"/>
          <w:u w:val="single"/>
        </w:rPr>
        <w:t xml:space="preserve"> an:</w:t>
      </w:r>
    </w:p>
    <w:p w14:paraId="0BC83D6A" w14:textId="1A67651B" w:rsidR="00A056B8" w:rsidRDefault="00972686" w:rsidP="00972686">
      <w:pPr>
        <w:pStyle w:val="KeinLeerraum"/>
        <w:tabs>
          <w:tab w:val="left" w:pos="5103"/>
        </w:tabs>
        <w:rPr>
          <w:rFonts w:ascii="Arial" w:hAnsi="Arial" w:cs="Arial"/>
        </w:rPr>
      </w:pPr>
      <w:r w:rsidRPr="00972686">
        <w:rPr>
          <w:rFonts w:cstheme="minorHAnsi"/>
        </w:rPr>
        <w:tab/>
      </w:r>
      <w:r>
        <w:rPr>
          <w:rFonts w:ascii="Arial" w:hAnsi="Arial" w:cs="Arial"/>
        </w:rPr>
        <w:t>Vereinsmitglieder</w:t>
      </w:r>
    </w:p>
    <w:p w14:paraId="1DE3BF69" w14:textId="176D27AB" w:rsidR="00972686" w:rsidRDefault="00972686" w:rsidP="00972686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Verein Maria Bernarda</w:t>
      </w:r>
    </w:p>
    <w:p w14:paraId="3C50A036" w14:textId="77777777" w:rsidR="00972686" w:rsidRDefault="00972686" w:rsidP="00972686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4DC5747F" w14:textId="77777777" w:rsidR="00972686" w:rsidRPr="00566526" w:rsidRDefault="00972686" w:rsidP="00972686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1BE8CCC6" w14:textId="77777777" w:rsidR="000F59F3" w:rsidRPr="00566526" w:rsidRDefault="000F59F3" w:rsidP="00C01E29">
      <w:pPr>
        <w:pStyle w:val="KeinLeerraum"/>
        <w:tabs>
          <w:tab w:val="left" w:pos="5103"/>
        </w:tabs>
        <w:rPr>
          <w:rFonts w:cstheme="minorHAnsi"/>
        </w:rPr>
      </w:pPr>
      <w:r w:rsidRPr="00566526">
        <w:rPr>
          <w:rFonts w:cstheme="minorHAnsi"/>
        </w:rPr>
        <w:tab/>
      </w:r>
    </w:p>
    <w:p w14:paraId="4D04836C" w14:textId="77777777" w:rsidR="00C01E29" w:rsidRPr="00566526" w:rsidRDefault="00C01E29" w:rsidP="00C01E29">
      <w:pPr>
        <w:pStyle w:val="KeinLeerraum"/>
        <w:tabs>
          <w:tab w:val="left" w:pos="5103"/>
        </w:tabs>
        <w:rPr>
          <w:rFonts w:cstheme="minorHAnsi"/>
        </w:rPr>
      </w:pPr>
    </w:p>
    <w:p w14:paraId="4132A89E" w14:textId="77777777" w:rsidR="00C01E29" w:rsidRPr="00566526" w:rsidRDefault="00C01E29" w:rsidP="00C01E29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4F7B7BD5" w14:textId="4A899ECB" w:rsidR="00860731" w:rsidRPr="00566526" w:rsidRDefault="00860731" w:rsidP="000F59F3">
      <w:pPr>
        <w:pStyle w:val="KeinLeerraum"/>
        <w:rPr>
          <w:rFonts w:ascii="Arial" w:hAnsi="Arial" w:cs="Arial"/>
        </w:rPr>
      </w:pPr>
      <w:r w:rsidRPr="00566526">
        <w:rPr>
          <w:rFonts w:ascii="Arial" w:hAnsi="Arial" w:cs="Arial"/>
        </w:rPr>
        <w:t xml:space="preserve">Auw, </w:t>
      </w:r>
      <w:r w:rsidR="00A41075">
        <w:rPr>
          <w:rFonts w:ascii="Arial" w:hAnsi="Arial" w:cs="Arial"/>
        </w:rPr>
        <w:t>1</w:t>
      </w:r>
      <w:r w:rsidR="00F44D61">
        <w:rPr>
          <w:rFonts w:ascii="Arial" w:hAnsi="Arial" w:cs="Arial"/>
        </w:rPr>
        <w:t>8</w:t>
      </w:r>
      <w:r w:rsidR="00547D88" w:rsidRPr="00566526">
        <w:rPr>
          <w:rFonts w:ascii="Arial" w:hAnsi="Arial" w:cs="Arial"/>
        </w:rPr>
        <w:t>. August 202</w:t>
      </w:r>
      <w:r w:rsidR="00F44D61">
        <w:rPr>
          <w:rFonts w:ascii="Arial" w:hAnsi="Arial" w:cs="Arial"/>
        </w:rPr>
        <w:t>6</w:t>
      </w:r>
    </w:p>
    <w:p w14:paraId="4F4A6A54" w14:textId="77777777" w:rsidR="000F59F3" w:rsidRPr="00566526" w:rsidRDefault="000F59F3" w:rsidP="000F59F3">
      <w:pPr>
        <w:pStyle w:val="KeinLeerraum"/>
        <w:tabs>
          <w:tab w:val="left" w:pos="787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ab/>
      </w:r>
    </w:p>
    <w:p w14:paraId="74DDEB15" w14:textId="77777777" w:rsidR="00381D19" w:rsidRPr="00566526" w:rsidRDefault="00381D19" w:rsidP="000F59F3">
      <w:pPr>
        <w:pStyle w:val="KeinLeerraum"/>
        <w:rPr>
          <w:rFonts w:ascii="Arial" w:hAnsi="Arial" w:cs="Arial"/>
          <w:b/>
        </w:rPr>
      </w:pPr>
    </w:p>
    <w:p w14:paraId="00908B47" w14:textId="77777777" w:rsidR="000F59F3" w:rsidRPr="00566526" w:rsidRDefault="000F59F3" w:rsidP="000F59F3">
      <w:pPr>
        <w:pStyle w:val="KeinLeerraum"/>
        <w:rPr>
          <w:rFonts w:ascii="Arial" w:hAnsi="Arial" w:cs="Arial"/>
          <w:b/>
        </w:rPr>
      </w:pPr>
      <w:r w:rsidRPr="00566526">
        <w:rPr>
          <w:rFonts w:ascii="Arial" w:hAnsi="Arial" w:cs="Arial"/>
          <w:b/>
        </w:rPr>
        <w:t>Einladung zu</w:t>
      </w:r>
      <w:r w:rsidR="00547D88" w:rsidRPr="00566526">
        <w:rPr>
          <w:rFonts w:ascii="Arial" w:hAnsi="Arial" w:cs="Arial"/>
          <w:b/>
        </w:rPr>
        <w:t>m Vereinsausflug</w:t>
      </w:r>
    </w:p>
    <w:p w14:paraId="443BE601" w14:textId="77777777" w:rsidR="000F59F3" w:rsidRPr="00566526" w:rsidRDefault="000F59F3" w:rsidP="000F59F3">
      <w:pPr>
        <w:pStyle w:val="KeinLeerraum"/>
        <w:rPr>
          <w:rFonts w:ascii="Arial" w:hAnsi="Arial" w:cs="Arial"/>
        </w:rPr>
      </w:pPr>
    </w:p>
    <w:p w14:paraId="48F38B95" w14:textId="77777777" w:rsidR="00860731" w:rsidRPr="00566526" w:rsidRDefault="00860731" w:rsidP="000F59F3">
      <w:pPr>
        <w:pStyle w:val="KeinLeerraum"/>
        <w:rPr>
          <w:rFonts w:ascii="Arial" w:hAnsi="Arial" w:cs="Arial"/>
        </w:rPr>
      </w:pPr>
    </w:p>
    <w:p w14:paraId="423EA28E" w14:textId="77777777" w:rsidR="00E70022" w:rsidRPr="00566526" w:rsidRDefault="00484E03" w:rsidP="000F59F3">
      <w:pPr>
        <w:pStyle w:val="KeinLeerraum"/>
        <w:rPr>
          <w:rFonts w:ascii="Arial" w:hAnsi="Arial" w:cs="Arial"/>
        </w:rPr>
      </w:pPr>
      <w:r w:rsidRPr="00566526">
        <w:rPr>
          <w:rFonts w:ascii="Arial" w:hAnsi="Arial" w:cs="Arial"/>
        </w:rPr>
        <w:t>Liebe Mitglieder</w:t>
      </w:r>
    </w:p>
    <w:p w14:paraId="77EEE9BD" w14:textId="77777777" w:rsidR="00A96309" w:rsidRPr="00566526" w:rsidRDefault="00A96309" w:rsidP="000F59F3">
      <w:pPr>
        <w:pStyle w:val="KeinLeerraum"/>
        <w:rPr>
          <w:rFonts w:ascii="Arial" w:hAnsi="Arial" w:cs="Arial"/>
        </w:rPr>
      </w:pPr>
    </w:p>
    <w:p w14:paraId="3B90414A" w14:textId="77777777" w:rsidR="00CF2B6F" w:rsidRDefault="00955260" w:rsidP="00B54402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Gemeinsam unterwegs </w:t>
      </w:r>
      <w:r w:rsidR="00CE20D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E20DA">
        <w:rPr>
          <w:rFonts w:ascii="Arial" w:hAnsi="Arial" w:cs="Arial"/>
        </w:rPr>
        <w:t>wir laden Sie herzlich zu unserem diesjährigen Vereinsausflug ein.</w:t>
      </w:r>
      <w:r w:rsidR="00A43C22" w:rsidRPr="00566526">
        <w:rPr>
          <w:rFonts w:ascii="Arial" w:hAnsi="Arial" w:cs="Arial"/>
        </w:rPr>
        <w:t xml:space="preserve"> </w:t>
      </w:r>
      <w:r w:rsidR="00847973">
        <w:rPr>
          <w:rFonts w:ascii="Arial" w:hAnsi="Arial" w:cs="Arial"/>
        </w:rPr>
        <w:t xml:space="preserve">Unsere Reise führt uns </w:t>
      </w:r>
      <w:r w:rsidR="00C249C7">
        <w:rPr>
          <w:rFonts w:ascii="Arial" w:hAnsi="Arial" w:cs="Arial"/>
        </w:rPr>
        <w:t xml:space="preserve">nach </w:t>
      </w:r>
      <w:r w:rsidR="00031D99">
        <w:rPr>
          <w:rFonts w:ascii="Arial" w:hAnsi="Arial" w:cs="Arial"/>
        </w:rPr>
        <w:t>Unterengstringen</w:t>
      </w:r>
      <w:r w:rsidR="00C249C7">
        <w:rPr>
          <w:rFonts w:ascii="Arial" w:hAnsi="Arial" w:cs="Arial"/>
        </w:rPr>
        <w:t xml:space="preserve"> </w:t>
      </w:r>
      <w:r w:rsidR="00637409">
        <w:rPr>
          <w:rFonts w:ascii="Arial" w:hAnsi="Arial" w:cs="Arial"/>
        </w:rPr>
        <w:t>ins</w:t>
      </w:r>
      <w:r w:rsidR="00C249C7">
        <w:rPr>
          <w:rFonts w:ascii="Arial" w:hAnsi="Arial" w:cs="Arial"/>
        </w:rPr>
        <w:t xml:space="preserve"> Kloster </w:t>
      </w:r>
      <w:proofErr w:type="gramStart"/>
      <w:r w:rsidR="00031D99">
        <w:rPr>
          <w:rFonts w:ascii="Arial" w:hAnsi="Arial" w:cs="Arial"/>
        </w:rPr>
        <w:t>Fahr</w:t>
      </w:r>
      <w:proofErr w:type="gramEnd"/>
      <w:r w:rsidR="00D375F1">
        <w:rPr>
          <w:rFonts w:ascii="Arial" w:hAnsi="Arial" w:cs="Arial"/>
        </w:rPr>
        <w:t xml:space="preserve">, </w:t>
      </w:r>
      <w:r w:rsidR="00637409">
        <w:rPr>
          <w:rFonts w:ascii="Arial" w:hAnsi="Arial" w:cs="Arial"/>
        </w:rPr>
        <w:t xml:space="preserve">einem Ort der Stille, </w:t>
      </w:r>
      <w:r w:rsidR="00CF2B6F">
        <w:rPr>
          <w:rFonts w:ascii="Arial" w:hAnsi="Arial" w:cs="Arial"/>
        </w:rPr>
        <w:t>der Geschichte und Spiritualität</w:t>
      </w:r>
      <w:r w:rsidR="00B443DD">
        <w:rPr>
          <w:rFonts w:ascii="Arial" w:hAnsi="Arial" w:cs="Arial"/>
        </w:rPr>
        <w:t>.</w:t>
      </w:r>
    </w:p>
    <w:p w14:paraId="4EDDE067" w14:textId="1C3D4B2A" w:rsidR="005C60C9" w:rsidRDefault="001925EC" w:rsidP="00B54402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Das Benediktinerinnenkloster </w:t>
      </w:r>
      <w:proofErr w:type="gramStart"/>
      <w:r>
        <w:rPr>
          <w:rFonts w:ascii="Arial" w:hAnsi="Arial" w:cs="Arial"/>
        </w:rPr>
        <w:t>Fahr</w:t>
      </w:r>
      <w:proofErr w:type="gramEnd"/>
      <w:r w:rsidR="00363EBF">
        <w:rPr>
          <w:rFonts w:ascii="Arial" w:hAnsi="Arial" w:cs="Arial"/>
        </w:rPr>
        <w:t xml:space="preserve"> bildet seit seiner Gründung 1130 mit dem Kloster Einsiedeln </w:t>
      </w:r>
      <w:r w:rsidR="000C54CE">
        <w:rPr>
          <w:rFonts w:ascii="Arial" w:hAnsi="Arial" w:cs="Arial"/>
        </w:rPr>
        <w:t>ein Doppelkloster. Daher ist der Abt von Einsiedeln</w:t>
      </w:r>
      <w:r w:rsidR="0012733D">
        <w:rPr>
          <w:rFonts w:ascii="Arial" w:hAnsi="Arial" w:cs="Arial"/>
        </w:rPr>
        <w:t xml:space="preserve"> auch der Vorsteher des Kloster</w:t>
      </w:r>
      <w:r w:rsidR="00624325">
        <w:rPr>
          <w:rFonts w:ascii="Arial" w:hAnsi="Arial" w:cs="Arial"/>
        </w:rPr>
        <w:t xml:space="preserve">s </w:t>
      </w:r>
      <w:proofErr w:type="gramStart"/>
      <w:r w:rsidR="00624325">
        <w:rPr>
          <w:rFonts w:ascii="Arial" w:hAnsi="Arial" w:cs="Arial"/>
        </w:rPr>
        <w:t>Fahr</w:t>
      </w:r>
      <w:proofErr w:type="gramEnd"/>
      <w:r w:rsidR="00624325">
        <w:rPr>
          <w:rFonts w:ascii="Arial" w:hAnsi="Arial" w:cs="Arial"/>
        </w:rPr>
        <w:t xml:space="preserve">. </w:t>
      </w:r>
    </w:p>
    <w:p w14:paraId="7E80D068" w14:textId="77777777" w:rsidR="001F42BC" w:rsidRPr="00566526" w:rsidRDefault="001F42BC" w:rsidP="00B54402">
      <w:pPr>
        <w:pStyle w:val="KeinLeerraum"/>
        <w:rPr>
          <w:rFonts w:ascii="Arial" w:hAnsi="Arial" w:cs="Arial"/>
        </w:rPr>
      </w:pPr>
    </w:p>
    <w:p w14:paraId="7CC083F4" w14:textId="77777777" w:rsidR="00B54402" w:rsidRPr="00566526" w:rsidRDefault="00B54402" w:rsidP="00B54402">
      <w:pPr>
        <w:pStyle w:val="KeinLeerraum"/>
        <w:rPr>
          <w:rFonts w:ascii="Arial" w:hAnsi="Arial" w:cs="Arial"/>
          <w:u w:val="single"/>
        </w:rPr>
      </w:pPr>
    </w:p>
    <w:p w14:paraId="00932CB8" w14:textId="44716E89" w:rsidR="00B54402" w:rsidRPr="00566526" w:rsidRDefault="00B54402" w:rsidP="00B54402">
      <w:pPr>
        <w:pStyle w:val="KeinLeerraum"/>
        <w:tabs>
          <w:tab w:val="left" w:pos="198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>Datum</w:t>
      </w:r>
      <w:r w:rsidRPr="00566526">
        <w:rPr>
          <w:rFonts w:ascii="Arial" w:hAnsi="Arial" w:cs="Arial"/>
        </w:rPr>
        <w:tab/>
        <w:t xml:space="preserve">Samstag, </w:t>
      </w:r>
      <w:r w:rsidR="00B4562D">
        <w:rPr>
          <w:rFonts w:ascii="Arial" w:hAnsi="Arial" w:cs="Arial"/>
        </w:rPr>
        <w:t>2</w:t>
      </w:r>
      <w:r w:rsidR="004C0E60">
        <w:rPr>
          <w:rFonts w:ascii="Arial" w:hAnsi="Arial" w:cs="Arial"/>
        </w:rPr>
        <w:t>6</w:t>
      </w:r>
      <w:r w:rsidRPr="00566526">
        <w:rPr>
          <w:rFonts w:ascii="Arial" w:hAnsi="Arial" w:cs="Arial"/>
        </w:rPr>
        <w:t xml:space="preserve">. </w:t>
      </w:r>
      <w:r w:rsidR="00140823">
        <w:rPr>
          <w:rFonts w:ascii="Arial" w:hAnsi="Arial" w:cs="Arial"/>
        </w:rPr>
        <w:t>September</w:t>
      </w:r>
      <w:r w:rsidRPr="00566526">
        <w:rPr>
          <w:rFonts w:ascii="Arial" w:hAnsi="Arial" w:cs="Arial"/>
        </w:rPr>
        <w:t xml:space="preserve"> 202</w:t>
      </w:r>
      <w:r w:rsidR="004C0E60">
        <w:rPr>
          <w:rFonts w:ascii="Arial" w:hAnsi="Arial" w:cs="Arial"/>
        </w:rPr>
        <w:t>6</w:t>
      </w:r>
    </w:p>
    <w:p w14:paraId="292732BC" w14:textId="77777777" w:rsidR="00B54402" w:rsidRPr="00566526" w:rsidRDefault="00B54402" w:rsidP="00B54402">
      <w:pPr>
        <w:pStyle w:val="KeinLeerraum"/>
        <w:tabs>
          <w:tab w:val="left" w:pos="1985"/>
        </w:tabs>
        <w:rPr>
          <w:rFonts w:ascii="Arial" w:hAnsi="Arial" w:cs="Arial"/>
        </w:rPr>
      </w:pPr>
    </w:p>
    <w:p w14:paraId="5FD2305C" w14:textId="5B9FCB7C" w:rsidR="00B54402" w:rsidRPr="00566526" w:rsidRDefault="00B54402" w:rsidP="00B54402">
      <w:pPr>
        <w:pStyle w:val="KeinLeerraum"/>
        <w:tabs>
          <w:tab w:val="left" w:pos="198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>Ziel</w:t>
      </w:r>
      <w:r w:rsidRPr="00566526">
        <w:rPr>
          <w:rFonts w:ascii="Arial" w:hAnsi="Arial" w:cs="Arial"/>
        </w:rPr>
        <w:tab/>
      </w:r>
      <w:r w:rsidR="00A41075">
        <w:rPr>
          <w:rFonts w:ascii="Arial" w:hAnsi="Arial" w:cs="Arial"/>
        </w:rPr>
        <w:t xml:space="preserve">Kloster </w:t>
      </w:r>
      <w:proofErr w:type="gramStart"/>
      <w:r w:rsidR="004C0E60">
        <w:rPr>
          <w:rFonts w:ascii="Arial" w:hAnsi="Arial" w:cs="Arial"/>
        </w:rPr>
        <w:t>Fahr</w:t>
      </w:r>
      <w:proofErr w:type="gramEnd"/>
      <w:r w:rsidR="00A41075">
        <w:rPr>
          <w:rFonts w:ascii="Arial" w:hAnsi="Arial" w:cs="Arial"/>
        </w:rPr>
        <w:t xml:space="preserve">, </w:t>
      </w:r>
      <w:r w:rsidR="004C0E60">
        <w:rPr>
          <w:rFonts w:ascii="Arial" w:hAnsi="Arial" w:cs="Arial"/>
        </w:rPr>
        <w:t>Unterengstringen</w:t>
      </w:r>
    </w:p>
    <w:p w14:paraId="1D962B81" w14:textId="77777777" w:rsidR="00B54402" w:rsidRPr="00566526" w:rsidRDefault="00B54402" w:rsidP="00B54402">
      <w:pPr>
        <w:pStyle w:val="KeinLeerraum"/>
        <w:tabs>
          <w:tab w:val="left" w:pos="1985"/>
        </w:tabs>
        <w:rPr>
          <w:rFonts w:ascii="Arial" w:hAnsi="Arial" w:cs="Arial"/>
        </w:rPr>
      </w:pPr>
    </w:p>
    <w:p w14:paraId="250FA937" w14:textId="3B195635" w:rsidR="00B54402" w:rsidRPr="00566526" w:rsidRDefault="00B54402" w:rsidP="00B54402">
      <w:pPr>
        <w:pStyle w:val="KeinLeerraum"/>
        <w:tabs>
          <w:tab w:val="left" w:pos="198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>Treffpunkt</w:t>
      </w:r>
      <w:r w:rsidRPr="00566526">
        <w:rPr>
          <w:rFonts w:ascii="Arial" w:hAnsi="Arial" w:cs="Arial"/>
        </w:rPr>
        <w:tab/>
      </w:r>
      <w:r w:rsidRPr="00566526">
        <w:rPr>
          <w:rFonts w:ascii="Arial" w:hAnsi="Arial" w:cs="Arial"/>
          <w:b/>
          <w:bCs/>
        </w:rPr>
        <w:t xml:space="preserve">Samstag, </w:t>
      </w:r>
      <w:r w:rsidR="00B4562D">
        <w:rPr>
          <w:rFonts w:ascii="Arial" w:hAnsi="Arial" w:cs="Arial"/>
          <w:b/>
          <w:bCs/>
        </w:rPr>
        <w:t>2</w:t>
      </w:r>
      <w:r w:rsidR="004C0E60">
        <w:rPr>
          <w:rFonts w:ascii="Arial" w:hAnsi="Arial" w:cs="Arial"/>
          <w:b/>
          <w:bCs/>
        </w:rPr>
        <w:t>6</w:t>
      </w:r>
      <w:r w:rsidRPr="00566526">
        <w:rPr>
          <w:rFonts w:ascii="Arial" w:hAnsi="Arial" w:cs="Arial"/>
          <w:b/>
          <w:bCs/>
        </w:rPr>
        <w:t xml:space="preserve">. </w:t>
      </w:r>
      <w:r w:rsidR="00140823">
        <w:rPr>
          <w:rFonts w:ascii="Arial" w:hAnsi="Arial" w:cs="Arial"/>
          <w:b/>
          <w:bCs/>
        </w:rPr>
        <w:t>September</w:t>
      </w:r>
      <w:r w:rsidRPr="00566526">
        <w:rPr>
          <w:rFonts w:ascii="Arial" w:hAnsi="Arial" w:cs="Arial"/>
          <w:b/>
          <w:bCs/>
        </w:rPr>
        <w:t xml:space="preserve"> 202</w:t>
      </w:r>
      <w:r w:rsidR="00944769">
        <w:rPr>
          <w:rFonts w:ascii="Arial" w:hAnsi="Arial" w:cs="Arial"/>
          <w:b/>
          <w:bCs/>
        </w:rPr>
        <w:t>6</w:t>
      </w:r>
      <w:r w:rsidRPr="00566526">
        <w:rPr>
          <w:rFonts w:ascii="Arial" w:hAnsi="Arial" w:cs="Arial"/>
          <w:b/>
          <w:bCs/>
        </w:rPr>
        <w:t>, 08.</w:t>
      </w:r>
      <w:r w:rsidR="00386348">
        <w:rPr>
          <w:rFonts w:ascii="Arial" w:hAnsi="Arial" w:cs="Arial"/>
          <w:b/>
          <w:bCs/>
        </w:rPr>
        <w:t>2</w:t>
      </w:r>
      <w:r w:rsidR="00A41075">
        <w:rPr>
          <w:rFonts w:ascii="Arial" w:hAnsi="Arial" w:cs="Arial"/>
          <w:b/>
          <w:bCs/>
        </w:rPr>
        <w:t>0</w:t>
      </w:r>
      <w:r w:rsidRPr="00566526">
        <w:rPr>
          <w:rFonts w:ascii="Arial" w:hAnsi="Arial" w:cs="Arial"/>
          <w:b/>
          <w:bCs/>
        </w:rPr>
        <w:t xml:space="preserve"> Uhr</w:t>
      </w:r>
    </w:p>
    <w:p w14:paraId="64DB630B" w14:textId="69BAEFD6" w:rsidR="00B54402" w:rsidRPr="00566526" w:rsidRDefault="00B54402" w:rsidP="00B54402">
      <w:pPr>
        <w:pStyle w:val="KeinLeerraum"/>
        <w:tabs>
          <w:tab w:val="left" w:pos="1985"/>
        </w:tabs>
        <w:rPr>
          <w:rFonts w:ascii="Arial" w:hAnsi="Arial" w:cs="Arial"/>
          <w:b/>
          <w:bCs/>
        </w:rPr>
      </w:pPr>
      <w:r w:rsidRPr="00566526">
        <w:rPr>
          <w:rFonts w:ascii="Arial" w:hAnsi="Arial" w:cs="Arial"/>
        </w:rPr>
        <w:tab/>
      </w:r>
      <w:r w:rsidRPr="00566526">
        <w:rPr>
          <w:rFonts w:ascii="Arial" w:hAnsi="Arial" w:cs="Arial"/>
          <w:b/>
          <w:bCs/>
        </w:rPr>
        <w:t xml:space="preserve">Parkplatz </w:t>
      </w:r>
      <w:r w:rsidR="00E66668">
        <w:rPr>
          <w:rFonts w:ascii="Arial" w:hAnsi="Arial" w:cs="Arial"/>
          <w:b/>
          <w:bCs/>
        </w:rPr>
        <w:t>beim Mehrzweckgebäude Auw</w:t>
      </w:r>
    </w:p>
    <w:p w14:paraId="4F738273" w14:textId="3A587290" w:rsidR="005542A1" w:rsidRPr="00566526" w:rsidRDefault="00B54402" w:rsidP="00B54402">
      <w:pPr>
        <w:pStyle w:val="KeinLeerraum"/>
        <w:tabs>
          <w:tab w:val="left" w:pos="198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ab/>
      </w:r>
      <w:r w:rsidR="00A41075">
        <w:rPr>
          <w:rFonts w:ascii="Arial" w:hAnsi="Arial" w:cs="Arial"/>
        </w:rPr>
        <w:t>Gemeinsame Fahrt mit Car</w:t>
      </w:r>
      <w:r w:rsidR="00D62891">
        <w:rPr>
          <w:rFonts w:ascii="Arial" w:hAnsi="Arial" w:cs="Arial"/>
        </w:rPr>
        <w:t xml:space="preserve"> von </w:t>
      </w:r>
      <w:r w:rsidR="00325940">
        <w:rPr>
          <w:rFonts w:ascii="Arial" w:hAnsi="Arial" w:cs="Arial"/>
        </w:rPr>
        <w:t>Brumann</w:t>
      </w:r>
      <w:r w:rsidR="00D62891">
        <w:rPr>
          <w:rFonts w:ascii="Arial" w:hAnsi="Arial" w:cs="Arial"/>
        </w:rPr>
        <w:t xml:space="preserve">, </w:t>
      </w:r>
      <w:r w:rsidR="00325940">
        <w:rPr>
          <w:rFonts w:ascii="Arial" w:hAnsi="Arial" w:cs="Arial"/>
        </w:rPr>
        <w:t>Oberlunkhofen</w:t>
      </w:r>
    </w:p>
    <w:p w14:paraId="1D604D5F" w14:textId="77777777" w:rsidR="00B54402" w:rsidRPr="00566526" w:rsidRDefault="005542A1" w:rsidP="00B54402">
      <w:pPr>
        <w:pStyle w:val="KeinLeerraum"/>
        <w:tabs>
          <w:tab w:val="left" w:pos="198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ab/>
      </w:r>
      <w:r w:rsidR="00B54402" w:rsidRPr="00566526">
        <w:rPr>
          <w:rFonts w:ascii="Arial" w:hAnsi="Arial" w:cs="Arial"/>
        </w:rPr>
        <w:t>Parkmöglichkeiten vorhanden</w:t>
      </w:r>
    </w:p>
    <w:p w14:paraId="0965DB17" w14:textId="77777777" w:rsidR="00B54402" w:rsidRPr="00566526" w:rsidRDefault="00B54402" w:rsidP="00B54402">
      <w:pPr>
        <w:pStyle w:val="KeinLeerraum"/>
        <w:tabs>
          <w:tab w:val="left" w:pos="1985"/>
        </w:tabs>
        <w:rPr>
          <w:rFonts w:ascii="Arial" w:hAnsi="Arial" w:cs="Arial"/>
        </w:rPr>
      </w:pPr>
    </w:p>
    <w:p w14:paraId="3AFF9ABB" w14:textId="7D3621AC" w:rsidR="00981C54" w:rsidRPr="00566526" w:rsidRDefault="00F46040" w:rsidP="0041173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>Programm</w:t>
      </w:r>
      <w:r w:rsidRPr="00566526">
        <w:rPr>
          <w:rFonts w:ascii="Arial" w:hAnsi="Arial" w:cs="Arial"/>
        </w:rPr>
        <w:tab/>
      </w:r>
      <w:r w:rsidR="00981C54" w:rsidRPr="00566526">
        <w:rPr>
          <w:rFonts w:ascii="Arial" w:hAnsi="Arial" w:cs="Arial"/>
        </w:rPr>
        <w:t>08.</w:t>
      </w:r>
      <w:r w:rsidR="00386348">
        <w:rPr>
          <w:rFonts w:ascii="Arial" w:hAnsi="Arial" w:cs="Arial"/>
        </w:rPr>
        <w:t>30</w:t>
      </w:r>
      <w:r w:rsidR="00981C54" w:rsidRPr="00566526">
        <w:rPr>
          <w:rFonts w:ascii="Arial" w:hAnsi="Arial" w:cs="Arial"/>
        </w:rPr>
        <w:tab/>
        <w:t>Abfahrt in Auw</w:t>
      </w:r>
    </w:p>
    <w:p w14:paraId="79F9D388" w14:textId="0964A5E3" w:rsidR="0041173C" w:rsidRDefault="00981C54" w:rsidP="0041173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ab/>
      </w:r>
      <w:r w:rsidR="000A4FCD">
        <w:rPr>
          <w:rFonts w:ascii="Arial" w:hAnsi="Arial" w:cs="Arial"/>
        </w:rPr>
        <w:t>09.15</w:t>
      </w:r>
      <w:r w:rsidR="00607432" w:rsidRPr="00566526">
        <w:rPr>
          <w:rFonts w:ascii="Arial" w:hAnsi="Arial" w:cs="Arial"/>
        </w:rPr>
        <w:t xml:space="preserve"> </w:t>
      </w:r>
      <w:r w:rsidR="0041173C" w:rsidRPr="00566526">
        <w:rPr>
          <w:rFonts w:ascii="Arial" w:hAnsi="Arial" w:cs="Arial"/>
        </w:rPr>
        <w:tab/>
      </w:r>
      <w:r w:rsidR="00085343">
        <w:rPr>
          <w:rFonts w:ascii="Arial" w:hAnsi="Arial" w:cs="Arial"/>
        </w:rPr>
        <w:t xml:space="preserve">Eintreffen beim </w:t>
      </w:r>
      <w:r w:rsidR="000A4FCD">
        <w:rPr>
          <w:rFonts w:ascii="Arial" w:hAnsi="Arial" w:cs="Arial"/>
        </w:rPr>
        <w:t xml:space="preserve">Kloster </w:t>
      </w:r>
      <w:proofErr w:type="gramStart"/>
      <w:r w:rsidR="00944769">
        <w:rPr>
          <w:rFonts w:ascii="Arial" w:hAnsi="Arial" w:cs="Arial"/>
        </w:rPr>
        <w:t>Fahr</w:t>
      </w:r>
      <w:proofErr w:type="gramEnd"/>
    </w:p>
    <w:p w14:paraId="2902B4C6" w14:textId="5B7CEDBE" w:rsidR="000A4FCD" w:rsidRPr="00566526" w:rsidRDefault="000A4FCD" w:rsidP="0041173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Anschl. Kaffee </w:t>
      </w:r>
      <w:r w:rsidR="002446A2">
        <w:rPr>
          <w:rFonts w:ascii="Arial" w:hAnsi="Arial" w:cs="Arial"/>
        </w:rPr>
        <w:t>im Restaurant «Zu den Zwei Raben» beim Kloster</w:t>
      </w:r>
    </w:p>
    <w:p w14:paraId="1EC66FDC" w14:textId="77777777" w:rsidR="00BA7B80" w:rsidRDefault="0041173C" w:rsidP="000D7396">
      <w:pPr>
        <w:pStyle w:val="KeinLeerraum"/>
        <w:tabs>
          <w:tab w:val="left" w:pos="1985"/>
          <w:tab w:val="left" w:pos="2835"/>
        </w:tabs>
        <w:rPr>
          <w:rFonts w:ascii="Arial" w:hAnsi="Arial" w:cs="Arial"/>
          <w:lang w:val="de-DE"/>
        </w:rPr>
      </w:pPr>
      <w:r w:rsidRPr="00566526">
        <w:rPr>
          <w:rFonts w:ascii="Arial" w:hAnsi="Arial" w:cs="Arial"/>
        </w:rPr>
        <w:tab/>
        <w:t>10.</w:t>
      </w:r>
      <w:r w:rsidR="000D7396">
        <w:rPr>
          <w:rFonts w:ascii="Arial" w:hAnsi="Arial" w:cs="Arial"/>
        </w:rPr>
        <w:t>0</w:t>
      </w:r>
      <w:r w:rsidR="008573F5">
        <w:rPr>
          <w:rFonts w:ascii="Arial" w:hAnsi="Arial" w:cs="Arial"/>
        </w:rPr>
        <w:t>0</w:t>
      </w:r>
      <w:r w:rsidRPr="00566526">
        <w:rPr>
          <w:rFonts w:ascii="Arial" w:hAnsi="Arial" w:cs="Arial"/>
        </w:rPr>
        <w:tab/>
      </w:r>
      <w:r w:rsidR="008573F5" w:rsidRPr="008573F5">
        <w:rPr>
          <w:rFonts w:ascii="Arial" w:hAnsi="Arial" w:cs="Arial"/>
          <w:lang w:val="de-DE"/>
        </w:rPr>
        <w:t>Klosterführung</w:t>
      </w:r>
    </w:p>
    <w:p w14:paraId="07118E27" w14:textId="48874649" w:rsidR="0041173C" w:rsidRDefault="00BA7B80" w:rsidP="000D7396">
      <w:pPr>
        <w:pStyle w:val="KeinLeerraum"/>
        <w:tabs>
          <w:tab w:val="left" w:pos="1985"/>
          <w:tab w:val="left" w:pos="2835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  <w:t>11.00</w:t>
      </w:r>
      <w:r>
        <w:rPr>
          <w:rFonts w:ascii="Arial" w:hAnsi="Arial" w:cs="Arial"/>
          <w:lang w:val="de-DE"/>
        </w:rPr>
        <w:tab/>
      </w:r>
      <w:r w:rsidR="00AA5E07" w:rsidRPr="00AA5E07">
        <w:rPr>
          <w:rFonts w:ascii="Arial" w:hAnsi="Arial" w:cs="Arial"/>
          <w:i/>
          <w:iCs/>
          <w:lang w:val="de-DE"/>
        </w:rPr>
        <w:t>freiwillig:</w:t>
      </w:r>
      <w:r w:rsidR="00AA5E07">
        <w:rPr>
          <w:rFonts w:ascii="Arial" w:hAnsi="Arial" w:cs="Arial"/>
          <w:lang w:val="de-DE"/>
        </w:rPr>
        <w:t xml:space="preserve"> </w:t>
      </w:r>
      <w:r w:rsidR="00AA5E07" w:rsidRPr="00AA5E07">
        <w:rPr>
          <w:rFonts w:ascii="Arial" w:hAnsi="Arial" w:cs="Arial"/>
          <w:lang w:val="de-DE"/>
        </w:rPr>
        <w:t>Mittagsgebet in der Klosterkirche</w:t>
      </w:r>
      <w:r w:rsidR="008573F5" w:rsidRPr="00AA5E07">
        <w:rPr>
          <w:rFonts w:ascii="Arial" w:hAnsi="Arial" w:cs="Arial"/>
          <w:lang w:val="de-DE"/>
        </w:rPr>
        <w:t xml:space="preserve"> </w:t>
      </w:r>
    </w:p>
    <w:p w14:paraId="222FD473" w14:textId="1DA7F31D" w:rsidR="00AA5E07" w:rsidRPr="00AA5E07" w:rsidRDefault="00AA5E07" w:rsidP="000D7396">
      <w:pPr>
        <w:pStyle w:val="KeinLeerraum"/>
        <w:tabs>
          <w:tab w:val="left" w:pos="1985"/>
          <w:tab w:val="left" w:pos="2835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 xml:space="preserve">Alternative: </w:t>
      </w:r>
      <w:r w:rsidR="00A75D2D">
        <w:rPr>
          <w:rFonts w:ascii="Arial" w:hAnsi="Arial" w:cs="Arial"/>
          <w:lang w:val="de-DE"/>
        </w:rPr>
        <w:t>Spaziergang im Klostergarten</w:t>
      </w:r>
    </w:p>
    <w:p w14:paraId="1BECF265" w14:textId="77777777" w:rsidR="000D7396" w:rsidRPr="00AA5E07" w:rsidRDefault="000D7396" w:rsidP="000D7396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</w:p>
    <w:p w14:paraId="179876D0" w14:textId="351484FA" w:rsidR="00B4562D" w:rsidRDefault="0041173C" w:rsidP="0041173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ab/>
        <w:t>12.</w:t>
      </w:r>
      <w:r w:rsidR="00F87D5C">
        <w:rPr>
          <w:rFonts w:ascii="Arial" w:hAnsi="Arial" w:cs="Arial"/>
        </w:rPr>
        <w:t>0</w:t>
      </w:r>
      <w:r w:rsidRPr="00566526">
        <w:rPr>
          <w:rFonts w:ascii="Arial" w:hAnsi="Arial" w:cs="Arial"/>
        </w:rPr>
        <w:t>0</w:t>
      </w:r>
      <w:r w:rsidRPr="00566526">
        <w:rPr>
          <w:rFonts w:ascii="Arial" w:hAnsi="Arial" w:cs="Arial"/>
        </w:rPr>
        <w:tab/>
      </w:r>
      <w:r w:rsidR="0038342A" w:rsidRPr="00566526">
        <w:rPr>
          <w:rFonts w:ascii="Arial" w:hAnsi="Arial" w:cs="Arial"/>
        </w:rPr>
        <w:t xml:space="preserve">Mittagessen </w:t>
      </w:r>
      <w:r w:rsidR="00F14C49">
        <w:rPr>
          <w:rFonts w:ascii="Arial" w:hAnsi="Arial" w:cs="Arial"/>
        </w:rPr>
        <w:t xml:space="preserve">im </w:t>
      </w:r>
      <w:r w:rsidR="002446A2">
        <w:rPr>
          <w:rFonts w:ascii="Arial" w:hAnsi="Arial" w:cs="Arial"/>
        </w:rPr>
        <w:t>Restaurant «Zu den Zwei Raben»</w:t>
      </w:r>
      <w:r w:rsidR="00F14C49">
        <w:rPr>
          <w:rFonts w:ascii="Arial" w:hAnsi="Arial" w:cs="Arial"/>
        </w:rPr>
        <w:t xml:space="preserve"> beim Kloster</w:t>
      </w:r>
    </w:p>
    <w:p w14:paraId="04C4EEC9" w14:textId="4C41A824" w:rsidR="00801345" w:rsidRDefault="00801345" w:rsidP="0041173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Anschl. Zeit zur freien Verfügung</w:t>
      </w:r>
      <w:r w:rsidR="004A0971">
        <w:rPr>
          <w:rFonts w:ascii="Arial" w:hAnsi="Arial" w:cs="Arial"/>
        </w:rPr>
        <w:t>; Möglichkeiten:</w:t>
      </w:r>
    </w:p>
    <w:p w14:paraId="53F01F73" w14:textId="02E37C61" w:rsidR="00003C75" w:rsidRDefault="005E0325" w:rsidP="00883414">
      <w:pPr>
        <w:pStyle w:val="KeinLeerraum"/>
        <w:tabs>
          <w:tab w:val="left" w:pos="1985"/>
          <w:tab w:val="left" w:pos="2835"/>
          <w:tab w:val="left" w:pos="3119"/>
        </w:tabs>
        <w:rPr>
          <w:rFonts w:ascii="Arial" w:hAnsi="Arial" w:cs="Arial"/>
          <w:lang w:val="de-DE"/>
        </w:rPr>
      </w:pPr>
      <w:r w:rsidRPr="005E0325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</w:t>
      </w:r>
      <w:r w:rsidR="00883414">
        <w:rPr>
          <w:rFonts w:ascii="Arial" w:hAnsi="Arial" w:cs="Arial"/>
        </w:rPr>
        <w:tab/>
      </w:r>
      <w:r w:rsidR="00A75D2D">
        <w:rPr>
          <w:rFonts w:ascii="Arial" w:hAnsi="Arial" w:cs="Arial"/>
          <w:lang w:val="de-DE"/>
        </w:rPr>
        <w:t xml:space="preserve">Spaziergang im </w:t>
      </w:r>
      <w:r w:rsidR="00003C75">
        <w:rPr>
          <w:rFonts w:ascii="Arial" w:hAnsi="Arial" w:cs="Arial"/>
          <w:lang w:val="de-DE"/>
        </w:rPr>
        <w:t xml:space="preserve">Gemüse- und Bauerngarten </w:t>
      </w:r>
    </w:p>
    <w:p w14:paraId="288D9ABB" w14:textId="128E2AF6" w:rsidR="00A75D2D" w:rsidRDefault="00003C75" w:rsidP="00883414">
      <w:pPr>
        <w:pStyle w:val="KeinLeerraum"/>
        <w:tabs>
          <w:tab w:val="left" w:pos="1985"/>
          <w:tab w:val="left" w:pos="2835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 xml:space="preserve">- </w:t>
      </w:r>
      <w:r w:rsidR="00883414">
        <w:rPr>
          <w:rFonts w:ascii="Arial" w:hAnsi="Arial" w:cs="Arial"/>
          <w:lang w:val="de-DE"/>
        </w:rPr>
        <w:tab/>
      </w:r>
      <w:r w:rsidR="00FD7642" w:rsidRPr="00FD7642">
        <w:rPr>
          <w:rFonts w:ascii="Arial" w:hAnsi="Arial" w:cs="Arial"/>
        </w:rPr>
        <w:t>Laudato si’-Garten mit Texten vo</w:t>
      </w:r>
      <w:r w:rsidR="006441D0">
        <w:rPr>
          <w:rFonts w:ascii="Arial" w:hAnsi="Arial" w:cs="Arial"/>
        </w:rPr>
        <w:t>n</w:t>
      </w:r>
      <w:r w:rsidR="00FD7642" w:rsidRPr="00FD7642">
        <w:rPr>
          <w:rFonts w:ascii="Arial" w:hAnsi="Arial" w:cs="Arial"/>
        </w:rPr>
        <w:t xml:space="preserve"> Papst Franziskus und </w:t>
      </w:r>
      <w:r w:rsidR="00FD7642">
        <w:rPr>
          <w:rFonts w:ascii="Arial" w:hAnsi="Arial" w:cs="Arial"/>
        </w:rPr>
        <w:tab/>
      </w:r>
      <w:r w:rsidR="00FD7642">
        <w:rPr>
          <w:rFonts w:ascii="Arial" w:hAnsi="Arial" w:cs="Arial"/>
        </w:rPr>
        <w:tab/>
      </w:r>
      <w:r w:rsidR="00FD7642">
        <w:rPr>
          <w:rFonts w:ascii="Arial" w:hAnsi="Arial" w:cs="Arial"/>
        </w:rPr>
        <w:tab/>
      </w:r>
      <w:r w:rsidR="00883414">
        <w:rPr>
          <w:rFonts w:ascii="Arial" w:hAnsi="Arial" w:cs="Arial"/>
        </w:rPr>
        <w:tab/>
      </w:r>
      <w:r w:rsidR="00FD7642" w:rsidRPr="00FD7642">
        <w:rPr>
          <w:rFonts w:ascii="Arial" w:hAnsi="Arial" w:cs="Arial"/>
        </w:rPr>
        <w:t>passenden Zitaten von Silja (Sr. Hedwig) Walter.</w:t>
      </w:r>
    </w:p>
    <w:p w14:paraId="189AF169" w14:textId="01A1B3C9" w:rsidR="004D120E" w:rsidRDefault="00A75D2D" w:rsidP="00883414">
      <w:pPr>
        <w:pStyle w:val="KeinLeerraum"/>
        <w:tabs>
          <w:tab w:val="left" w:pos="1985"/>
          <w:tab w:val="left" w:pos="2835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120E">
        <w:rPr>
          <w:rFonts w:ascii="Arial" w:hAnsi="Arial" w:cs="Arial"/>
        </w:rPr>
        <w:t xml:space="preserve">- </w:t>
      </w:r>
      <w:r w:rsidR="00883414">
        <w:rPr>
          <w:rFonts w:ascii="Arial" w:hAnsi="Arial" w:cs="Arial"/>
        </w:rPr>
        <w:tab/>
      </w:r>
      <w:r w:rsidR="004D120E">
        <w:rPr>
          <w:rFonts w:ascii="Arial" w:hAnsi="Arial" w:cs="Arial"/>
        </w:rPr>
        <w:t xml:space="preserve">Besuch </w:t>
      </w:r>
      <w:r w:rsidR="00796642">
        <w:rPr>
          <w:rFonts w:ascii="Arial" w:hAnsi="Arial" w:cs="Arial"/>
        </w:rPr>
        <w:t>im Klosterladen</w:t>
      </w:r>
    </w:p>
    <w:p w14:paraId="01409FC3" w14:textId="77777777" w:rsidR="00801345" w:rsidRDefault="00801345" w:rsidP="0041173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</w:p>
    <w:p w14:paraId="0E15DF20" w14:textId="697855D6" w:rsidR="00E43E63" w:rsidRPr="008D3E25" w:rsidRDefault="00E43E63" w:rsidP="0041173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D3E25">
        <w:rPr>
          <w:rFonts w:ascii="Arial" w:hAnsi="Arial" w:cs="Arial"/>
        </w:rPr>
        <w:t>14.</w:t>
      </w:r>
      <w:r w:rsidR="0090171A" w:rsidRPr="008D3E25">
        <w:rPr>
          <w:rFonts w:ascii="Arial" w:hAnsi="Arial" w:cs="Arial"/>
        </w:rPr>
        <w:t>00</w:t>
      </w:r>
      <w:r w:rsidRPr="008D3E25">
        <w:rPr>
          <w:rFonts w:ascii="Arial" w:hAnsi="Arial" w:cs="Arial"/>
        </w:rPr>
        <w:tab/>
        <w:t xml:space="preserve">Weiterfahrt nach </w:t>
      </w:r>
      <w:r w:rsidR="000C48F0" w:rsidRPr="008D3E25">
        <w:rPr>
          <w:rFonts w:ascii="Arial" w:hAnsi="Arial" w:cs="Arial"/>
        </w:rPr>
        <w:t>Kappel am Albis</w:t>
      </w:r>
    </w:p>
    <w:p w14:paraId="3F14EDD1" w14:textId="15B5C1E9" w:rsidR="00E43E63" w:rsidRPr="008D3E25" w:rsidRDefault="00E43E63" w:rsidP="0041173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  <w:r w:rsidRPr="008D3E25">
        <w:rPr>
          <w:rFonts w:ascii="Arial" w:hAnsi="Arial" w:cs="Arial"/>
        </w:rPr>
        <w:tab/>
      </w:r>
      <w:r w:rsidRPr="008D3E25">
        <w:rPr>
          <w:rFonts w:ascii="Arial" w:hAnsi="Arial" w:cs="Arial"/>
        </w:rPr>
        <w:tab/>
        <w:t>Kaffeehalt</w:t>
      </w:r>
      <w:r w:rsidR="0090171A" w:rsidRPr="008D3E25">
        <w:rPr>
          <w:rFonts w:ascii="Arial" w:hAnsi="Arial" w:cs="Arial"/>
        </w:rPr>
        <w:t xml:space="preserve"> im </w:t>
      </w:r>
      <w:r w:rsidR="000C48F0" w:rsidRPr="008D3E25">
        <w:rPr>
          <w:rFonts w:ascii="Arial" w:hAnsi="Arial" w:cs="Arial"/>
        </w:rPr>
        <w:t>Kloster Kappel am Albis</w:t>
      </w:r>
    </w:p>
    <w:p w14:paraId="1F291037" w14:textId="055FCA9A" w:rsidR="00E43E63" w:rsidRDefault="00E43E63" w:rsidP="0041173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14:paraId="403C7EC0" w14:textId="2B807570" w:rsidR="0041173C" w:rsidRPr="00566526" w:rsidRDefault="00B4562D" w:rsidP="0041173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 w:rsidR="0090171A">
        <w:rPr>
          <w:rFonts w:ascii="Arial" w:hAnsi="Arial" w:cs="Arial"/>
        </w:rPr>
        <w:t>5</w:t>
      </w:r>
      <w:r w:rsidR="008C6E0C">
        <w:rPr>
          <w:rFonts w:ascii="Arial" w:hAnsi="Arial" w:cs="Arial"/>
        </w:rPr>
        <w:t>.</w:t>
      </w:r>
      <w:r w:rsidR="000554B2">
        <w:rPr>
          <w:rFonts w:ascii="Arial" w:hAnsi="Arial" w:cs="Arial"/>
        </w:rPr>
        <w:t>30</w:t>
      </w:r>
      <w:r>
        <w:rPr>
          <w:rFonts w:ascii="Arial" w:hAnsi="Arial" w:cs="Arial"/>
        </w:rPr>
        <w:tab/>
      </w:r>
      <w:r w:rsidR="00D506F7">
        <w:rPr>
          <w:rFonts w:ascii="Arial" w:hAnsi="Arial" w:cs="Arial"/>
        </w:rPr>
        <w:t xml:space="preserve">Rückfahrt </w:t>
      </w:r>
      <w:r w:rsidR="008C6E0C">
        <w:rPr>
          <w:rFonts w:ascii="Arial" w:hAnsi="Arial" w:cs="Arial"/>
        </w:rPr>
        <w:t>nach Auw</w:t>
      </w:r>
    </w:p>
    <w:p w14:paraId="74827E74" w14:textId="381B7F11" w:rsidR="00B54402" w:rsidRPr="00566526" w:rsidRDefault="0041173C" w:rsidP="00F87D5C">
      <w:pPr>
        <w:pStyle w:val="KeinLeerraum"/>
        <w:tabs>
          <w:tab w:val="left" w:pos="1985"/>
          <w:tab w:val="left" w:pos="283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ab/>
      </w:r>
      <w:r w:rsidRPr="00566526">
        <w:rPr>
          <w:rFonts w:ascii="Arial" w:hAnsi="Arial" w:cs="Arial"/>
        </w:rPr>
        <w:tab/>
      </w:r>
      <w:r w:rsidR="00082B8A" w:rsidRPr="00566526">
        <w:rPr>
          <w:rFonts w:ascii="Arial" w:hAnsi="Arial" w:cs="Arial"/>
        </w:rPr>
        <w:t>Ankunft in Auw</w:t>
      </w:r>
      <w:r w:rsidR="00D506F7">
        <w:rPr>
          <w:rFonts w:ascii="Arial" w:hAnsi="Arial" w:cs="Arial"/>
        </w:rPr>
        <w:t xml:space="preserve"> </w:t>
      </w:r>
      <w:r w:rsidR="008C6E0C">
        <w:rPr>
          <w:rFonts w:ascii="Arial" w:hAnsi="Arial" w:cs="Arial"/>
        </w:rPr>
        <w:t>um</w:t>
      </w:r>
      <w:r w:rsidR="00B54402" w:rsidRPr="00566526">
        <w:rPr>
          <w:rFonts w:ascii="Arial" w:hAnsi="Arial" w:cs="Arial"/>
        </w:rPr>
        <w:t xml:space="preserve"> 1</w:t>
      </w:r>
      <w:r w:rsidR="00D506F7">
        <w:rPr>
          <w:rFonts w:ascii="Arial" w:hAnsi="Arial" w:cs="Arial"/>
        </w:rPr>
        <w:t>6</w:t>
      </w:r>
      <w:r w:rsidR="00B54402" w:rsidRPr="00566526">
        <w:rPr>
          <w:rFonts w:ascii="Arial" w:hAnsi="Arial" w:cs="Arial"/>
        </w:rPr>
        <w:t>.</w:t>
      </w:r>
      <w:r w:rsidR="00D506F7">
        <w:rPr>
          <w:rFonts w:ascii="Arial" w:hAnsi="Arial" w:cs="Arial"/>
        </w:rPr>
        <w:t>00</w:t>
      </w:r>
      <w:r w:rsidR="00B54402" w:rsidRPr="00566526">
        <w:rPr>
          <w:rFonts w:ascii="Arial" w:hAnsi="Arial" w:cs="Arial"/>
        </w:rPr>
        <w:t xml:space="preserve"> Uhr</w:t>
      </w:r>
    </w:p>
    <w:p w14:paraId="1F5A14AC" w14:textId="7F8D75AA" w:rsidR="0041173C" w:rsidRPr="00566526" w:rsidRDefault="00582D54" w:rsidP="00B54402">
      <w:pPr>
        <w:pStyle w:val="KeinLeerraum"/>
        <w:tabs>
          <w:tab w:val="left" w:pos="198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>Kosten</w:t>
      </w:r>
      <w:r w:rsidRPr="00566526">
        <w:rPr>
          <w:rFonts w:ascii="Arial" w:hAnsi="Arial" w:cs="Arial"/>
        </w:rPr>
        <w:tab/>
      </w:r>
      <w:r w:rsidR="00816C47" w:rsidRPr="00566526">
        <w:rPr>
          <w:rFonts w:ascii="Arial" w:hAnsi="Arial" w:cs="Arial"/>
        </w:rPr>
        <w:t xml:space="preserve">Fr. </w:t>
      </w:r>
      <w:r w:rsidR="000554B2">
        <w:rPr>
          <w:rFonts w:ascii="Arial" w:hAnsi="Arial" w:cs="Arial"/>
        </w:rPr>
        <w:t>6</w:t>
      </w:r>
      <w:r w:rsidR="00290C9D">
        <w:rPr>
          <w:rFonts w:ascii="Arial" w:hAnsi="Arial" w:cs="Arial"/>
        </w:rPr>
        <w:t>5</w:t>
      </w:r>
      <w:r w:rsidR="00816C47" w:rsidRPr="00566526">
        <w:rPr>
          <w:rFonts w:ascii="Arial" w:hAnsi="Arial" w:cs="Arial"/>
        </w:rPr>
        <w:t>.- pro Person für Vereinsmitglieder</w:t>
      </w:r>
    </w:p>
    <w:p w14:paraId="5100DB2E" w14:textId="0ECCFE88" w:rsidR="00816C47" w:rsidRPr="00566526" w:rsidRDefault="00816C47" w:rsidP="00B54402">
      <w:pPr>
        <w:pStyle w:val="KeinLeerraum"/>
        <w:tabs>
          <w:tab w:val="left" w:pos="198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ab/>
        <w:t xml:space="preserve">Fr. </w:t>
      </w:r>
      <w:r w:rsidR="000554B2">
        <w:rPr>
          <w:rFonts w:ascii="Arial" w:hAnsi="Arial" w:cs="Arial"/>
        </w:rPr>
        <w:t>7</w:t>
      </w:r>
      <w:r w:rsidR="00290C9D">
        <w:rPr>
          <w:rFonts w:ascii="Arial" w:hAnsi="Arial" w:cs="Arial"/>
        </w:rPr>
        <w:t>5</w:t>
      </w:r>
      <w:r w:rsidRPr="00566526">
        <w:rPr>
          <w:rFonts w:ascii="Arial" w:hAnsi="Arial" w:cs="Arial"/>
        </w:rPr>
        <w:t>.- pro Person für Nichtmitglieder</w:t>
      </w:r>
    </w:p>
    <w:p w14:paraId="030FFE85" w14:textId="60CB1160" w:rsidR="003F4853" w:rsidRDefault="0022697D" w:rsidP="00B54402">
      <w:pPr>
        <w:pStyle w:val="KeinLeerraum"/>
        <w:tabs>
          <w:tab w:val="left" w:pos="198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ab/>
        <w:t xml:space="preserve">Im Preis inbegriffen sind </w:t>
      </w:r>
      <w:r w:rsidR="003F4853">
        <w:rPr>
          <w:rFonts w:ascii="Arial" w:hAnsi="Arial" w:cs="Arial"/>
        </w:rPr>
        <w:t xml:space="preserve">Fahrt, </w:t>
      </w:r>
      <w:r w:rsidRPr="00566526">
        <w:rPr>
          <w:rFonts w:ascii="Arial" w:hAnsi="Arial" w:cs="Arial"/>
        </w:rPr>
        <w:t>Kaffe</w:t>
      </w:r>
      <w:r w:rsidR="003F4853">
        <w:rPr>
          <w:rFonts w:ascii="Arial" w:hAnsi="Arial" w:cs="Arial"/>
        </w:rPr>
        <w:t>e</w:t>
      </w:r>
      <w:r w:rsidR="005D2C32">
        <w:rPr>
          <w:rFonts w:ascii="Arial" w:hAnsi="Arial" w:cs="Arial"/>
        </w:rPr>
        <w:t>,</w:t>
      </w:r>
      <w:r w:rsidRPr="00566526">
        <w:rPr>
          <w:rFonts w:ascii="Arial" w:hAnsi="Arial" w:cs="Arial"/>
        </w:rPr>
        <w:t xml:space="preserve"> </w:t>
      </w:r>
      <w:r w:rsidR="006B67C5">
        <w:rPr>
          <w:rFonts w:ascii="Arial" w:hAnsi="Arial" w:cs="Arial"/>
        </w:rPr>
        <w:t>Führung</w:t>
      </w:r>
      <w:r w:rsidRPr="00566526">
        <w:rPr>
          <w:rFonts w:ascii="Arial" w:hAnsi="Arial" w:cs="Arial"/>
        </w:rPr>
        <w:t xml:space="preserve">, </w:t>
      </w:r>
    </w:p>
    <w:p w14:paraId="2A0D8883" w14:textId="6125E3CC" w:rsidR="009F572C" w:rsidRPr="00566526" w:rsidRDefault="003F4853" w:rsidP="00B54402">
      <w:pPr>
        <w:pStyle w:val="KeinLeerraum"/>
        <w:tabs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2697D" w:rsidRPr="00566526">
        <w:rPr>
          <w:rFonts w:ascii="Arial" w:hAnsi="Arial" w:cs="Arial"/>
        </w:rPr>
        <w:t>Mittagessen</w:t>
      </w:r>
      <w:r w:rsidR="005D2C32">
        <w:rPr>
          <w:rFonts w:ascii="Arial" w:hAnsi="Arial" w:cs="Arial"/>
        </w:rPr>
        <w:t xml:space="preserve"> (inkl. Mineral)</w:t>
      </w:r>
      <w:r w:rsidR="00E547BA">
        <w:rPr>
          <w:rFonts w:ascii="Arial" w:hAnsi="Arial" w:cs="Arial"/>
        </w:rPr>
        <w:t xml:space="preserve">, Kaffeehalt und </w:t>
      </w:r>
      <w:r w:rsidR="00FD02E9">
        <w:rPr>
          <w:rFonts w:ascii="Arial" w:hAnsi="Arial" w:cs="Arial"/>
        </w:rPr>
        <w:t>Kuchen</w:t>
      </w:r>
    </w:p>
    <w:p w14:paraId="74D72A4A" w14:textId="4C430D2A" w:rsidR="00082B8A" w:rsidRDefault="0022697D" w:rsidP="00B54402">
      <w:pPr>
        <w:pStyle w:val="KeinLeerraum"/>
        <w:tabs>
          <w:tab w:val="left" w:pos="198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 xml:space="preserve"> </w:t>
      </w:r>
    </w:p>
    <w:p w14:paraId="4B10AAF4" w14:textId="77777777" w:rsidR="00B54402" w:rsidRPr="00566526" w:rsidRDefault="00B54402" w:rsidP="00B54402">
      <w:pPr>
        <w:pStyle w:val="KeinLeerraum"/>
        <w:tabs>
          <w:tab w:val="left" w:pos="1985"/>
          <w:tab w:val="left" w:pos="2127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 xml:space="preserve">Anmeldung </w:t>
      </w:r>
      <w:r w:rsidRPr="00566526">
        <w:rPr>
          <w:rFonts w:ascii="Arial" w:hAnsi="Arial" w:cs="Arial"/>
        </w:rPr>
        <w:tab/>
        <w:t>Gemeindeverwaltung Auw, Bergstr. 2, 5644 Auw</w:t>
      </w:r>
    </w:p>
    <w:p w14:paraId="597B38B1" w14:textId="77777777" w:rsidR="00B54402" w:rsidRPr="00566526" w:rsidRDefault="00B54402" w:rsidP="00B54402">
      <w:pPr>
        <w:pStyle w:val="KeinLeerraum"/>
        <w:tabs>
          <w:tab w:val="left" w:pos="1985"/>
          <w:tab w:val="left" w:pos="2127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ab/>
        <w:t>gemeindekanzlei@auw.ch oder unter Tel. 056 677 70 20</w:t>
      </w:r>
    </w:p>
    <w:p w14:paraId="673AC746" w14:textId="77777777" w:rsidR="00AD00F5" w:rsidRPr="00566526" w:rsidRDefault="00AD00F5" w:rsidP="00B54402">
      <w:pPr>
        <w:pStyle w:val="KeinLeerraum"/>
        <w:tabs>
          <w:tab w:val="left" w:pos="1985"/>
          <w:tab w:val="left" w:pos="2127"/>
        </w:tabs>
        <w:rPr>
          <w:rFonts w:ascii="Arial" w:hAnsi="Arial" w:cs="Arial"/>
        </w:rPr>
      </w:pPr>
    </w:p>
    <w:p w14:paraId="4AA83887" w14:textId="568BC48B" w:rsidR="0022697D" w:rsidRPr="00566526" w:rsidRDefault="00AD00F5" w:rsidP="009F3FAA">
      <w:pPr>
        <w:pStyle w:val="KeinLeerraum"/>
        <w:tabs>
          <w:tab w:val="left" w:pos="1985"/>
          <w:tab w:val="left" w:pos="2127"/>
        </w:tabs>
        <w:ind w:left="1985" w:hanging="1985"/>
        <w:rPr>
          <w:rFonts w:ascii="Arial" w:hAnsi="Arial" w:cs="Arial"/>
        </w:rPr>
      </w:pPr>
      <w:r w:rsidRPr="00566526">
        <w:rPr>
          <w:rFonts w:ascii="Arial" w:hAnsi="Arial" w:cs="Arial"/>
        </w:rPr>
        <w:tab/>
      </w:r>
      <w:r w:rsidR="0022697D" w:rsidRPr="00566526">
        <w:rPr>
          <w:rFonts w:ascii="Arial" w:hAnsi="Arial" w:cs="Arial"/>
        </w:rPr>
        <w:t>Wir bitten Sie</w:t>
      </w:r>
      <w:r w:rsidR="00EA01C5" w:rsidRPr="00566526">
        <w:rPr>
          <w:rFonts w:ascii="Arial" w:hAnsi="Arial" w:cs="Arial"/>
        </w:rPr>
        <w:t>,</w:t>
      </w:r>
      <w:r w:rsidR="0022697D" w:rsidRPr="00566526">
        <w:rPr>
          <w:rFonts w:ascii="Arial" w:hAnsi="Arial" w:cs="Arial"/>
        </w:rPr>
        <w:t xml:space="preserve"> den Betrag an folgende Bankadresse zu überweisen:</w:t>
      </w:r>
    </w:p>
    <w:p w14:paraId="328D6C6F" w14:textId="77777777" w:rsidR="0022697D" w:rsidRPr="00566526" w:rsidRDefault="0022697D" w:rsidP="0022697D">
      <w:pPr>
        <w:pStyle w:val="KeinLeerraum"/>
        <w:tabs>
          <w:tab w:val="left" w:pos="1985"/>
        </w:tabs>
        <w:rPr>
          <w:rFonts w:ascii="Arial" w:hAnsi="Arial" w:cs="Arial"/>
        </w:rPr>
      </w:pPr>
    </w:p>
    <w:p w14:paraId="7685AC8C" w14:textId="005BC0F7" w:rsidR="0022697D" w:rsidRPr="00566526" w:rsidRDefault="0022697D" w:rsidP="0022697D">
      <w:pPr>
        <w:pStyle w:val="KeinLeerraum"/>
        <w:tabs>
          <w:tab w:val="left" w:pos="1985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ab/>
        <w:t>Raiffeisenbank Reuss-Lindenberg, 5644 Auw, PC 50-5274-5</w:t>
      </w:r>
    </w:p>
    <w:p w14:paraId="013968FB" w14:textId="0839BB12" w:rsidR="0022697D" w:rsidRPr="00566526" w:rsidRDefault="0022697D" w:rsidP="0022697D">
      <w:pPr>
        <w:pStyle w:val="KeinLeerraum"/>
        <w:tabs>
          <w:tab w:val="left" w:pos="1985"/>
        </w:tabs>
        <w:rPr>
          <w:rFonts w:ascii="Arial" w:hAnsi="Arial" w:cs="Arial"/>
          <w:lang w:val="de-DE"/>
        </w:rPr>
      </w:pPr>
      <w:r w:rsidRPr="00566526">
        <w:rPr>
          <w:rFonts w:ascii="Arial" w:hAnsi="Arial" w:cs="Arial"/>
        </w:rPr>
        <w:tab/>
        <w:t xml:space="preserve">IBAN </w:t>
      </w:r>
      <w:r w:rsidRPr="00566526">
        <w:rPr>
          <w:rFonts w:ascii="Arial" w:hAnsi="Arial" w:cs="Arial"/>
          <w:lang w:val="de-DE"/>
        </w:rPr>
        <w:t>CH</w:t>
      </w:r>
      <w:r w:rsidR="003B340E">
        <w:rPr>
          <w:rFonts w:ascii="Arial" w:hAnsi="Arial" w:cs="Arial"/>
          <w:lang w:val="de-DE"/>
        </w:rPr>
        <w:t>91 8080 8007 4157 0521 1</w:t>
      </w:r>
    </w:p>
    <w:p w14:paraId="25BC9E30" w14:textId="6104D7DA" w:rsidR="0022697D" w:rsidRPr="008B21FD" w:rsidRDefault="0022697D" w:rsidP="0022697D">
      <w:pPr>
        <w:pStyle w:val="KeinLeerraum"/>
        <w:tabs>
          <w:tab w:val="left" w:pos="1985"/>
        </w:tabs>
        <w:rPr>
          <w:rFonts w:ascii="Arial" w:hAnsi="Arial" w:cs="Arial"/>
          <w:lang w:val="de-DE"/>
        </w:rPr>
      </w:pPr>
      <w:r w:rsidRPr="00566526">
        <w:rPr>
          <w:rFonts w:ascii="Arial" w:hAnsi="Arial" w:cs="Arial"/>
          <w:lang w:val="de-DE"/>
        </w:rPr>
        <w:tab/>
        <w:t>Verein Maria Bernarda</w:t>
      </w:r>
    </w:p>
    <w:p w14:paraId="500D55C7" w14:textId="76545445" w:rsidR="0022697D" w:rsidRDefault="008B21FD" w:rsidP="0022697D">
      <w:pPr>
        <w:pStyle w:val="KeinLeerraum"/>
        <w:tabs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Siehe auch Einzahlungsschein</w:t>
      </w:r>
      <w:r w:rsidR="00A83CDB">
        <w:rPr>
          <w:rFonts w:ascii="Arial" w:hAnsi="Arial" w:cs="Arial"/>
        </w:rPr>
        <w:t xml:space="preserve"> in der Beilage</w:t>
      </w:r>
    </w:p>
    <w:p w14:paraId="27CAAC5E" w14:textId="77777777" w:rsidR="008B21FD" w:rsidRPr="00566526" w:rsidRDefault="008B21FD" w:rsidP="0022697D">
      <w:pPr>
        <w:pStyle w:val="KeinLeerraum"/>
        <w:tabs>
          <w:tab w:val="left" w:pos="1985"/>
        </w:tabs>
        <w:rPr>
          <w:rFonts w:ascii="Arial" w:hAnsi="Arial" w:cs="Arial"/>
        </w:rPr>
      </w:pPr>
    </w:p>
    <w:p w14:paraId="1402ED35" w14:textId="77777777" w:rsidR="008B21FD" w:rsidRDefault="008B21FD" w:rsidP="0022697D">
      <w:pPr>
        <w:pStyle w:val="KeinLeerraum"/>
        <w:tabs>
          <w:tab w:val="left" w:pos="1985"/>
          <w:tab w:val="left" w:pos="3402"/>
        </w:tabs>
        <w:rPr>
          <w:rFonts w:ascii="Arial" w:hAnsi="Arial" w:cs="Arial"/>
        </w:rPr>
      </w:pPr>
    </w:p>
    <w:p w14:paraId="7135D4CA" w14:textId="03924FD5" w:rsidR="0022697D" w:rsidRPr="00566526" w:rsidRDefault="0022697D" w:rsidP="0022697D">
      <w:pPr>
        <w:pStyle w:val="KeinLeerraum"/>
        <w:tabs>
          <w:tab w:val="left" w:pos="1985"/>
          <w:tab w:val="left" w:pos="3402"/>
        </w:tabs>
        <w:rPr>
          <w:rFonts w:ascii="Arial" w:hAnsi="Arial" w:cs="Arial"/>
        </w:rPr>
      </w:pPr>
      <w:r w:rsidRPr="00566526">
        <w:rPr>
          <w:rFonts w:ascii="Arial" w:hAnsi="Arial" w:cs="Arial"/>
        </w:rPr>
        <w:t>Anmeldeschluss</w:t>
      </w:r>
      <w:r w:rsidRPr="00566526">
        <w:rPr>
          <w:rFonts w:ascii="Arial" w:hAnsi="Arial" w:cs="Arial"/>
        </w:rPr>
        <w:tab/>
        <w:t>1</w:t>
      </w:r>
      <w:r w:rsidR="00B52A18">
        <w:rPr>
          <w:rFonts w:ascii="Arial" w:hAnsi="Arial" w:cs="Arial"/>
        </w:rPr>
        <w:t>2</w:t>
      </w:r>
      <w:r w:rsidRPr="00566526">
        <w:rPr>
          <w:rFonts w:ascii="Arial" w:hAnsi="Arial" w:cs="Arial"/>
        </w:rPr>
        <w:t>. September 202</w:t>
      </w:r>
      <w:r w:rsidR="00B52A18">
        <w:rPr>
          <w:rFonts w:ascii="Arial" w:hAnsi="Arial" w:cs="Arial"/>
        </w:rPr>
        <w:t>6</w:t>
      </w:r>
    </w:p>
    <w:p w14:paraId="2EFB5E0B" w14:textId="14427C1B" w:rsidR="0022697D" w:rsidRPr="00566526" w:rsidRDefault="00EA69F3" w:rsidP="0022697D">
      <w:pPr>
        <w:pStyle w:val="KeinLeerraum"/>
        <w:tabs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4E796EEB" wp14:editId="5CF6B6EC">
            <wp:simplePos x="0" y="0"/>
            <wp:positionH relativeFrom="column">
              <wp:posOffset>1287145</wp:posOffset>
            </wp:positionH>
            <wp:positionV relativeFrom="paragraph">
              <wp:posOffset>267335</wp:posOffset>
            </wp:positionV>
            <wp:extent cx="4359910" cy="2450465"/>
            <wp:effectExtent l="0" t="0" r="2540" b="6985"/>
            <wp:wrapTopAndBottom/>
            <wp:docPr id="121117171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910" cy="245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697D" w:rsidRPr="00566526">
        <w:rPr>
          <w:rFonts w:ascii="Arial" w:hAnsi="Arial" w:cs="Arial"/>
        </w:rPr>
        <w:tab/>
        <w:t xml:space="preserve">Auch Nichtmitglieder sind herzlich willkommen </w:t>
      </w:r>
    </w:p>
    <w:p w14:paraId="5152D157" w14:textId="6021CBB6" w:rsidR="0022697D" w:rsidRPr="00566526" w:rsidRDefault="0022697D" w:rsidP="0022697D">
      <w:pPr>
        <w:pStyle w:val="KeinLeerraum"/>
        <w:tabs>
          <w:tab w:val="left" w:pos="1985"/>
        </w:tabs>
        <w:rPr>
          <w:rFonts w:ascii="Arial" w:hAnsi="Arial" w:cs="Arial"/>
        </w:rPr>
      </w:pPr>
    </w:p>
    <w:p w14:paraId="3CA469BE" w14:textId="77777777" w:rsidR="0041173C" w:rsidRPr="00566526" w:rsidRDefault="0041173C" w:rsidP="00AD00F5">
      <w:pPr>
        <w:pStyle w:val="KeinLeerraum"/>
        <w:tabs>
          <w:tab w:val="left" w:pos="1985"/>
          <w:tab w:val="left" w:pos="2127"/>
        </w:tabs>
        <w:ind w:left="1985" w:hanging="1985"/>
        <w:rPr>
          <w:rFonts w:ascii="Arial" w:hAnsi="Arial" w:cs="Arial"/>
        </w:rPr>
      </w:pPr>
    </w:p>
    <w:p w14:paraId="346856E4" w14:textId="77777777" w:rsidR="00B54402" w:rsidRPr="00566526" w:rsidRDefault="00B54402" w:rsidP="00B54402">
      <w:pPr>
        <w:pStyle w:val="KeinLeerraum"/>
        <w:rPr>
          <w:rFonts w:ascii="Arial" w:hAnsi="Arial" w:cs="Arial"/>
        </w:rPr>
      </w:pPr>
    </w:p>
    <w:p w14:paraId="21DA33E9" w14:textId="11B298A9" w:rsidR="00B54402" w:rsidRDefault="00B54402" w:rsidP="00B54402">
      <w:pPr>
        <w:pStyle w:val="KeinLeerraum"/>
        <w:rPr>
          <w:rFonts w:ascii="Arial" w:hAnsi="Arial" w:cs="Arial"/>
        </w:rPr>
      </w:pPr>
      <w:r w:rsidRPr="00566526">
        <w:rPr>
          <w:rFonts w:ascii="Arial" w:hAnsi="Arial" w:cs="Arial"/>
        </w:rPr>
        <w:t xml:space="preserve">Der Vorstand freut sich auf einen geselligen und </w:t>
      </w:r>
      <w:r w:rsidR="00655CC7" w:rsidRPr="00566526">
        <w:rPr>
          <w:rFonts w:ascii="Arial" w:hAnsi="Arial" w:cs="Arial"/>
        </w:rPr>
        <w:t>gemütlichen</w:t>
      </w:r>
      <w:r w:rsidRPr="00566526">
        <w:rPr>
          <w:rFonts w:ascii="Arial" w:hAnsi="Arial" w:cs="Arial"/>
        </w:rPr>
        <w:t xml:space="preserve"> Vereinsausflug</w:t>
      </w:r>
      <w:r w:rsidR="00655CC7" w:rsidRPr="00566526">
        <w:rPr>
          <w:rFonts w:ascii="Arial" w:hAnsi="Arial" w:cs="Arial"/>
        </w:rPr>
        <w:t>.</w:t>
      </w:r>
    </w:p>
    <w:p w14:paraId="746BD9E9" w14:textId="77777777" w:rsidR="003C59EF" w:rsidRPr="00566526" w:rsidRDefault="003C59EF" w:rsidP="00B54402">
      <w:pPr>
        <w:pStyle w:val="KeinLeerraum"/>
        <w:rPr>
          <w:rFonts w:ascii="Arial" w:hAnsi="Arial" w:cs="Arial"/>
        </w:rPr>
      </w:pPr>
    </w:p>
    <w:p w14:paraId="41EBFCA8" w14:textId="77777777" w:rsidR="00B54402" w:rsidRPr="00566526" w:rsidRDefault="006B0215" w:rsidP="00B54402">
      <w:pPr>
        <w:pStyle w:val="KeinLeerraum"/>
        <w:rPr>
          <w:rFonts w:ascii="Arial" w:hAnsi="Arial" w:cs="Arial"/>
        </w:rPr>
      </w:pPr>
      <w:r w:rsidRPr="00566526">
        <w:rPr>
          <w:rFonts w:ascii="Arial" w:hAnsi="Arial" w:cs="Arial"/>
        </w:rPr>
        <w:t>Freundliche Grüsse</w:t>
      </w:r>
    </w:p>
    <w:p w14:paraId="154890C6" w14:textId="77777777" w:rsidR="006B0215" w:rsidRPr="00566526" w:rsidRDefault="006B0215" w:rsidP="00B54402">
      <w:pPr>
        <w:pStyle w:val="KeinLeerraum"/>
        <w:rPr>
          <w:rFonts w:ascii="Arial" w:hAnsi="Arial" w:cs="Arial"/>
        </w:rPr>
      </w:pPr>
    </w:p>
    <w:p w14:paraId="1BE6CA4F" w14:textId="77777777" w:rsidR="00B54402" w:rsidRDefault="00B54402" w:rsidP="00B54402">
      <w:pPr>
        <w:pStyle w:val="KeinLeerraum"/>
        <w:rPr>
          <w:rFonts w:ascii="Arial" w:hAnsi="Arial" w:cs="Arial"/>
        </w:rPr>
      </w:pPr>
      <w:r w:rsidRPr="00566526">
        <w:rPr>
          <w:rFonts w:ascii="Arial" w:hAnsi="Arial" w:cs="Arial"/>
        </w:rPr>
        <w:t>Vorstand Verein Maria Bernarda</w:t>
      </w:r>
    </w:p>
    <w:p w14:paraId="6A396F61" w14:textId="77777777" w:rsidR="00F84427" w:rsidRDefault="00F84427" w:rsidP="00B54402">
      <w:pPr>
        <w:pStyle w:val="KeinLeerraum"/>
        <w:rPr>
          <w:rFonts w:ascii="Arial" w:hAnsi="Arial" w:cs="Arial"/>
        </w:rPr>
      </w:pPr>
    </w:p>
    <w:p w14:paraId="29A22B2C" w14:textId="63B55865" w:rsidR="00F84427" w:rsidRDefault="00F84427" w:rsidP="00B54402">
      <w:pPr>
        <w:pStyle w:val="KeinLeerraum"/>
        <w:rPr>
          <w:rFonts w:ascii="Arial" w:hAnsi="Arial" w:cs="Arial"/>
        </w:rPr>
      </w:pPr>
    </w:p>
    <w:p w14:paraId="7FEBEC06" w14:textId="77777777" w:rsidR="00B54402" w:rsidRDefault="00B54402" w:rsidP="00B54402">
      <w:pPr>
        <w:pStyle w:val="KeinLeerraum"/>
        <w:rPr>
          <w:rFonts w:ascii="Arial" w:hAnsi="Arial" w:cs="Arial"/>
        </w:rPr>
      </w:pPr>
    </w:p>
    <w:sectPr w:rsidR="00B54402" w:rsidSect="007220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3112" w:right="1134" w:bottom="1053" w:left="1560" w:header="70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B94FD" w14:textId="77777777" w:rsidR="005F221A" w:rsidRDefault="005F221A" w:rsidP="00DA5334">
      <w:r>
        <w:separator/>
      </w:r>
    </w:p>
  </w:endnote>
  <w:endnote w:type="continuationSeparator" w:id="0">
    <w:p w14:paraId="7F1C3DE4" w14:textId="77777777" w:rsidR="005F221A" w:rsidRDefault="005F221A" w:rsidP="00DA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E0DD" w14:textId="77777777" w:rsidR="006A0899" w:rsidRDefault="006A089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79B6" w14:textId="77777777" w:rsidR="00CF6BCB" w:rsidRPr="00B633E4" w:rsidRDefault="00CF6BCB" w:rsidP="00D82EDA">
    <w:pPr>
      <w:pStyle w:val="grundtext"/>
      <w:rPr>
        <w:rFonts w:ascii="Calibri" w:hAnsi="Calibri" w:cs="Calibri"/>
        <w:color w:val="000000" w:themeColor="text1"/>
        <w:sz w:val="22"/>
        <w:szCs w:val="22"/>
        <w:lang w:val="it-IT"/>
      </w:rPr>
    </w:pPr>
    <w:r w:rsidRPr="00B633E4">
      <w:rPr>
        <w:rFonts w:ascii="Calibri" w:hAnsi="Calibri" w:cs="Calibri"/>
        <w:color w:val="784628"/>
        <w:sz w:val="22"/>
        <w:szCs w:val="22"/>
        <w:lang w:val="it-IT"/>
      </w:rPr>
      <w:t xml:space="preserve">Verein Maria Bernarda </w:t>
    </w:r>
    <w:r w:rsidRPr="00B633E4">
      <w:rPr>
        <w:rFonts w:ascii="Calibri" w:hAnsi="Calibri" w:cs="Calibri"/>
        <w:color w:val="AF231E"/>
        <w:sz w:val="22"/>
        <w:szCs w:val="22"/>
        <w:lang w:val="it-IT"/>
      </w:rPr>
      <w:t>|</w:t>
    </w:r>
    <w:r w:rsidRPr="00B633E4">
      <w:rPr>
        <w:rFonts w:ascii="Calibri" w:hAnsi="Calibri" w:cs="Calibri"/>
        <w:color w:val="000000" w:themeColor="text1"/>
        <w:sz w:val="22"/>
        <w:szCs w:val="22"/>
        <w:lang w:val="it-IT"/>
      </w:rPr>
      <w:t xml:space="preserve"> </w:t>
    </w:r>
    <w:r w:rsidRPr="00B633E4">
      <w:rPr>
        <w:rFonts w:ascii="Calibri" w:hAnsi="Calibri" w:cs="Calibri"/>
        <w:color w:val="784628"/>
        <w:sz w:val="22"/>
        <w:szCs w:val="22"/>
        <w:lang w:val="it-IT"/>
      </w:rPr>
      <w:t>www.maria-bernarda.ch</w:t>
    </w:r>
  </w:p>
  <w:p w14:paraId="685F0512" w14:textId="77777777" w:rsidR="00CF6BCB" w:rsidRPr="00D82EDA" w:rsidRDefault="00CF6BCB" w:rsidP="00D82EDA">
    <w:pPr>
      <w:pStyle w:val="grundtext"/>
      <w:rPr>
        <w:rFonts w:ascii="Calibri" w:hAnsi="Calibri" w:cs="Calibri"/>
        <w:color w:val="784628"/>
        <w:sz w:val="22"/>
        <w:szCs w:val="22"/>
        <w:lang w:val="de-CH"/>
      </w:rPr>
    </w:pPr>
    <w:r w:rsidRPr="00D82EDA">
      <w:rPr>
        <w:rFonts w:ascii="Calibri" w:hAnsi="Calibri" w:cs="Calibri"/>
        <w:color w:val="784628"/>
        <w:sz w:val="22"/>
        <w:szCs w:val="22"/>
        <w:lang w:val="de-CH"/>
      </w:rPr>
      <w:t>Gemeinde Auw</w:t>
    </w:r>
    <w:r w:rsidRPr="00D82EDA">
      <w:rPr>
        <w:rFonts w:ascii="Calibri" w:hAnsi="Calibri" w:cs="Calibri"/>
        <w:color w:val="000000" w:themeColor="text1"/>
        <w:sz w:val="22"/>
        <w:szCs w:val="22"/>
        <w:lang w:val="de-CH"/>
      </w:rPr>
      <w:t xml:space="preserve"> </w:t>
    </w:r>
    <w:r w:rsidRPr="00D82EDA">
      <w:rPr>
        <w:rFonts w:ascii="Calibri" w:hAnsi="Calibri" w:cs="Calibri"/>
        <w:color w:val="AF231E"/>
        <w:sz w:val="22"/>
        <w:szCs w:val="22"/>
        <w:lang w:val="de-CH"/>
      </w:rPr>
      <w:t>|</w:t>
    </w:r>
    <w:r w:rsidRPr="00D82EDA">
      <w:rPr>
        <w:rFonts w:ascii="Calibri" w:hAnsi="Calibri" w:cs="Calibri"/>
        <w:color w:val="000000" w:themeColor="text1"/>
        <w:sz w:val="22"/>
        <w:szCs w:val="22"/>
        <w:lang w:val="de-CH"/>
      </w:rPr>
      <w:t xml:space="preserve"> </w:t>
    </w:r>
    <w:r w:rsidRPr="00D82EDA">
      <w:rPr>
        <w:rFonts w:ascii="Calibri" w:hAnsi="Calibri" w:cs="Calibri"/>
        <w:color w:val="784628"/>
        <w:sz w:val="22"/>
        <w:szCs w:val="22"/>
        <w:lang w:val="de-CH"/>
      </w:rPr>
      <w:t>Bergstrasse 2</w:t>
    </w:r>
    <w:r>
      <w:rPr>
        <w:rFonts w:ascii="Calibri" w:hAnsi="Calibri" w:cs="Calibri"/>
        <w:color w:val="000000" w:themeColor="text1"/>
        <w:sz w:val="22"/>
        <w:szCs w:val="22"/>
      </w:rPr>
      <w:t xml:space="preserve"> </w:t>
    </w:r>
    <w:r w:rsidRPr="00D82EDA">
      <w:rPr>
        <w:rFonts w:ascii="Calibri" w:hAnsi="Calibri" w:cs="Calibri"/>
        <w:color w:val="AF231E"/>
        <w:sz w:val="22"/>
        <w:szCs w:val="22"/>
        <w:lang w:val="de-CH"/>
      </w:rPr>
      <w:t>|</w:t>
    </w:r>
    <w:r w:rsidRPr="00D82EDA">
      <w:rPr>
        <w:rFonts w:ascii="Calibri" w:hAnsi="Calibri" w:cs="Calibri"/>
        <w:color w:val="784628"/>
        <w:sz w:val="22"/>
        <w:szCs w:val="22"/>
        <w:lang w:val="de-CH"/>
      </w:rPr>
      <w:t xml:space="preserve"> 5644 Auw</w:t>
    </w:r>
    <w:r w:rsidRPr="00D82EDA">
      <w:rPr>
        <w:rFonts w:ascii="Calibri" w:hAnsi="Calibri" w:cs="Calibri"/>
        <w:color w:val="000000" w:themeColor="text1"/>
        <w:sz w:val="22"/>
        <w:szCs w:val="22"/>
        <w:lang w:val="de-CH"/>
      </w:rPr>
      <w:t xml:space="preserve"> </w:t>
    </w:r>
    <w:r w:rsidRPr="00D82EDA">
      <w:rPr>
        <w:rFonts w:ascii="Calibri" w:hAnsi="Calibri" w:cs="Calibri"/>
        <w:color w:val="AF231E"/>
        <w:sz w:val="22"/>
        <w:szCs w:val="22"/>
        <w:lang w:val="de-CH"/>
      </w:rPr>
      <w:t>|</w:t>
    </w:r>
    <w:r w:rsidRPr="00D82EDA">
      <w:rPr>
        <w:rFonts w:ascii="Calibri" w:hAnsi="Calibri" w:cs="Calibri"/>
        <w:color w:val="000000" w:themeColor="text1"/>
        <w:sz w:val="22"/>
        <w:szCs w:val="22"/>
        <w:lang w:val="de-CH"/>
      </w:rPr>
      <w:t xml:space="preserve"> </w:t>
    </w:r>
    <w:r w:rsidRPr="00D82EDA">
      <w:rPr>
        <w:rFonts w:ascii="Calibri" w:hAnsi="Calibri" w:cs="Calibri"/>
        <w:color w:val="784628"/>
        <w:sz w:val="22"/>
        <w:szCs w:val="22"/>
        <w:lang w:val="de-CH"/>
      </w:rPr>
      <w:t>056 677 70 20</w:t>
    </w:r>
    <w:r w:rsidRPr="00D82EDA">
      <w:rPr>
        <w:rFonts w:ascii="Calibri" w:hAnsi="Calibri" w:cs="Calibri"/>
        <w:color w:val="000000" w:themeColor="text1"/>
        <w:sz w:val="22"/>
        <w:szCs w:val="22"/>
        <w:lang w:val="de-CH"/>
      </w:rPr>
      <w:t xml:space="preserve"> </w:t>
    </w:r>
    <w:r w:rsidRPr="00D82EDA">
      <w:rPr>
        <w:rFonts w:ascii="Calibri" w:hAnsi="Calibri" w:cs="Calibri"/>
        <w:color w:val="AF231E"/>
        <w:sz w:val="22"/>
        <w:szCs w:val="22"/>
        <w:lang w:val="de-CH"/>
      </w:rPr>
      <w:t>|</w:t>
    </w:r>
    <w:r w:rsidRPr="00D82EDA">
      <w:rPr>
        <w:rFonts w:ascii="Calibri" w:hAnsi="Calibri" w:cs="Calibri"/>
        <w:color w:val="000000" w:themeColor="text1"/>
        <w:sz w:val="22"/>
        <w:szCs w:val="22"/>
        <w:lang w:val="de-CH"/>
      </w:rPr>
      <w:t xml:space="preserve"> </w:t>
    </w:r>
    <w:r w:rsidRPr="00D82EDA">
      <w:rPr>
        <w:rFonts w:ascii="Calibri" w:hAnsi="Calibri" w:cs="Calibri"/>
        <w:color w:val="784628"/>
        <w:sz w:val="22"/>
        <w:szCs w:val="22"/>
        <w:lang w:val="de-CH"/>
      </w:rPr>
      <w:t>gemeindekanzlei@auw.ch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E97CE" w14:textId="77777777" w:rsidR="006A0899" w:rsidRDefault="006A089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5A1D" w14:textId="77777777" w:rsidR="005F221A" w:rsidRDefault="005F221A" w:rsidP="00DA5334">
      <w:r>
        <w:separator/>
      </w:r>
    </w:p>
  </w:footnote>
  <w:footnote w:type="continuationSeparator" w:id="0">
    <w:p w14:paraId="66228F75" w14:textId="77777777" w:rsidR="005F221A" w:rsidRDefault="005F221A" w:rsidP="00DA5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FE98A" w14:textId="77777777" w:rsidR="006A0899" w:rsidRDefault="006A089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B9D2" w14:textId="77777777" w:rsidR="00CF6BCB" w:rsidRDefault="00CF6BCB">
    <w:pPr>
      <w:pStyle w:val="Kopfzeile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24A166" wp14:editId="2B50A37E">
              <wp:simplePos x="0" y="0"/>
              <wp:positionH relativeFrom="column">
                <wp:posOffset>2609363</wp:posOffset>
              </wp:positionH>
              <wp:positionV relativeFrom="paragraph">
                <wp:posOffset>-450215</wp:posOffset>
              </wp:positionV>
              <wp:extent cx="0" cy="648586"/>
              <wp:effectExtent l="0" t="0" r="12700" b="12065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648586"/>
                      </a:xfrm>
                      <a:prstGeom prst="line">
                        <a:avLst/>
                      </a:prstGeom>
                      <a:ln w="9525">
                        <a:solidFill>
                          <a:srgbClr val="AF23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28DA75" id="Gerade Verbindung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45pt,-35.45pt" to="205.4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" strokecolor="#af231e">
              <v:stroke joinstyle="miter"/>
            </v:line>
          </w:pict>
        </mc:Fallback>
      </mc:AlternateContent>
    </w:r>
    <w:r w:rsidRPr="00D82EDA"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 wp14:anchorId="4F9CDFA8" wp14:editId="503D036D">
          <wp:simplePos x="0" y="0"/>
          <wp:positionH relativeFrom="margin">
            <wp:posOffset>1598295</wp:posOffset>
          </wp:positionH>
          <wp:positionV relativeFrom="margin">
            <wp:posOffset>-1254598</wp:posOffset>
          </wp:positionV>
          <wp:extent cx="2699385" cy="400050"/>
          <wp:effectExtent l="0" t="0" r="5715" b="6350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38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FBD6" w14:textId="77777777" w:rsidR="006A0899" w:rsidRDefault="006A089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10A"/>
    <w:multiLevelType w:val="hybridMultilevel"/>
    <w:tmpl w:val="4846108C"/>
    <w:lvl w:ilvl="0" w:tplc="381627D4">
      <w:start w:val="12"/>
      <w:numFmt w:val="bullet"/>
      <w:lvlText w:val="-"/>
      <w:lvlJc w:val="left"/>
      <w:pPr>
        <w:ind w:left="320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1" w15:restartNumberingAfterBreak="0">
    <w:nsid w:val="06C67CC4"/>
    <w:multiLevelType w:val="hybridMultilevel"/>
    <w:tmpl w:val="40706454"/>
    <w:lvl w:ilvl="0" w:tplc="DA4C30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A0186"/>
    <w:multiLevelType w:val="hybridMultilevel"/>
    <w:tmpl w:val="B4884CAA"/>
    <w:lvl w:ilvl="0" w:tplc="7D92EE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C06A2A"/>
    <w:multiLevelType w:val="hybridMultilevel"/>
    <w:tmpl w:val="A2168D24"/>
    <w:lvl w:ilvl="0" w:tplc="6BDE930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D184B"/>
    <w:multiLevelType w:val="hybridMultilevel"/>
    <w:tmpl w:val="84C85B8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A64B5"/>
    <w:multiLevelType w:val="hybridMultilevel"/>
    <w:tmpl w:val="5F1E69E0"/>
    <w:lvl w:ilvl="0" w:tplc="6B1ECF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26B74"/>
    <w:multiLevelType w:val="hybridMultilevel"/>
    <w:tmpl w:val="048CC97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83DDD"/>
    <w:multiLevelType w:val="hybridMultilevel"/>
    <w:tmpl w:val="84C85B8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735D6"/>
    <w:multiLevelType w:val="hybridMultilevel"/>
    <w:tmpl w:val="0F58DDCA"/>
    <w:lvl w:ilvl="0" w:tplc="3046507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F43AF3"/>
    <w:multiLevelType w:val="hybridMultilevel"/>
    <w:tmpl w:val="7654FB20"/>
    <w:lvl w:ilvl="0" w:tplc="0807000F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C73EC1"/>
    <w:multiLevelType w:val="hybridMultilevel"/>
    <w:tmpl w:val="C97A013A"/>
    <w:lvl w:ilvl="0" w:tplc="10D07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122861">
    <w:abstractNumId w:val="9"/>
  </w:num>
  <w:num w:numId="2" w16cid:durableId="15861025">
    <w:abstractNumId w:val="4"/>
  </w:num>
  <w:num w:numId="3" w16cid:durableId="224679272">
    <w:abstractNumId w:val="3"/>
  </w:num>
  <w:num w:numId="4" w16cid:durableId="175309945">
    <w:abstractNumId w:val="2"/>
  </w:num>
  <w:num w:numId="5" w16cid:durableId="1225602633">
    <w:abstractNumId w:val="7"/>
  </w:num>
  <w:num w:numId="6" w16cid:durableId="1373071674">
    <w:abstractNumId w:val="8"/>
  </w:num>
  <w:num w:numId="7" w16cid:durableId="361365993">
    <w:abstractNumId w:val="6"/>
  </w:num>
  <w:num w:numId="8" w16cid:durableId="16587811">
    <w:abstractNumId w:val="1"/>
  </w:num>
  <w:num w:numId="9" w16cid:durableId="838689826">
    <w:abstractNumId w:val="10"/>
  </w:num>
  <w:num w:numId="10" w16cid:durableId="1068385164">
    <w:abstractNumId w:val="5"/>
  </w:num>
  <w:num w:numId="11" w16cid:durableId="467017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255"/>
    <w:rsid w:val="00003C75"/>
    <w:rsid w:val="00015172"/>
    <w:rsid w:val="00026671"/>
    <w:rsid w:val="00030751"/>
    <w:rsid w:val="00031D99"/>
    <w:rsid w:val="00032E19"/>
    <w:rsid w:val="0005022C"/>
    <w:rsid w:val="000554B2"/>
    <w:rsid w:val="00063EF8"/>
    <w:rsid w:val="00077016"/>
    <w:rsid w:val="00081339"/>
    <w:rsid w:val="00082B8A"/>
    <w:rsid w:val="00085343"/>
    <w:rsid w:val="00094BF9"/>
    <w:rsid w:val="00096FDF"/>
    <w:rsid w:val="0009767A"/>
    <w:rsid w:val="000A204A"/>
    <w:rsid w:val="000A4FCD"/>
    <w:rsid w:val="000C0470"/>
    <w:rsid w:val="000C48F0"/>
    <w:rsid w:val="000C54CE"/>
    <w:rsid w:val="000D3255"/>
    <w:rsid w:val="000D7396"/>
    <w:rsid w:val="000F261F"/>
    <w:rsid w:val="000F59F3"/>
    <w:rsid w:val="001077A1"/>
    <w:rsid w:val="00116773"/>
    <w:rsid w:val="0012733D"/>
    <w:rsid w:val="0013209A"/>
    <w:rsid w:val="00140823"/>
    <w:rsid w:val="00142508"/>
    <w:rsid w:val="00142689"/>
    <w:rsid w:val="001767E9"/>
    <w:rsid w:val="00185BE7"/>
    <w:rsid w:val="001925EC"/>
    <w:rsid w:val="001A4E5F"/>
    <w:rsid w:val="001B1010"/>
    <w:rsid w:val="001B79FF"/>
    <w:rsid w:val="001C0121"/>
    <w:rsid w:val="001F42BC"/>
    <w:rsid w:val="0022697D"/>
    <w:rsid w:val="00233401"/>
    <w:rsid w:val="002446A2"/>
    <w:rsid w:val="002476A7"/>
    <w:rsid w:val="00252CC9"/>
    <w:rsid w:val="0025600F"/>
    <w:rsid w:val="00261C96"/>
    <w:rsid w:val="00282B39"/>
    <w:rsid w:val="00287AAD"/>
    <w:rsid w:val="00290C9D"/>
    <w:rsid w:val="002A5818"/>
    <w:rsid w:val="002B24F7"/>
    <w:rsid w:val="002B35FE"/>
    <w:rsid w:val="002B51F9"/>
    <w:rsid w:val="002C7692"/>
    <w:rsid w:val="002D25C9"/>
    <w:rsid w:val="002D5D1B"/>
    <w:rsid w:val="002E0A5E"/>
    <w:rsid w:val="002F1776"/>
    <w:rsid w:val="002F4242"/>
    <w:rsid w:val="003027B8"/>
    <w:rsid w:val="0030401A"/>
    <w:rsid w:val="003066EF"/>
    <w:rsid w:val="003075FB"/>
    <w:rsid w:val="00316BEA"/>
    <w:rsid w:val="00325940"/>
    <w:rsid w:val="00326A8D"/>
    <w:rsid w:val="0034719C"/>
    <w:rsid w:val="0036247F"/>
    <w:rsid w:val="00363EBF"/>
    <w:rsid w:val="00370776"/>
    <w:rsid w:val="00375299"/>
    <w:rsid w:val="00377846"/>
    <w:rsid w:val="003801DD"/>
    <w:rsid w:val="00381CB2"/>
    <w:rsid w:val="00381D19"/>
    <w:rsid w:val="0038342A"/>
    <w:rsid w:val="00386348"/>
    <w:rsid w:val="003978D1"/>
    <w:rsid w:val="003A251C"/>
    <w:rsid w:val="003B340E"/>
    <w:rsid w:val="003B7575"/>
    <w:rsid w:val="003C0F4D"/>
    <w:rsid w:val="003C1E4C"/>
    <w:rsid w:val="003C59EF"/>
    <w:rsid w:val="003D1CE4"/>
    <w:rsid w:val="003D5B22"/>
    <w:rsid w:val="003E6CE3"/>
    <w:rsid w:val="003F4853"/>
    <w:rsid w:val="003F694E"/>
    <w:rsid w:val="003F6A74"/>
    <w:rsid w:val="0040431A"/>
    <w:rsid w:val="0040560C"/>
    <w:rsid w:val="00407336"/>
    <w:rsid w:val="0041173C"/>
    <w:rsid w:val="0042099A"/>
    <w:rsid w:val="00420AD2"/>
    <w:rsid w:val="00422271"/>
    <w:rsid w:val="004336D5"/>
    <w:rsid w:val="004347F2"/>
    <w:rsid w:val="00437DD7"/>
    <w:rsid w:val="004551E6"/>
    <w:rsid w:val="00457415"/>
    <w:rsid w:val="00474391"/>
    <w:rsid w:val="0047444A"/>
    <w:rsid w:val="00475978"/>
    <w:rsid w:val="004812D1"/>
    <w:rsid w:val="00484E03"/>
    <w:rsid w:val="0048510C"/>
    <w:rsid w:val="004A0971"/>
    <w:rsid w:val="004A29B9"/>
    <w:rsid w:val="004B3B56"/>
    <w:rsid w:val="004C0E60"/>
    <w:rsid w:val="004C46BC"/>
    <w:rsid w:val="004D0475"/>
    <w:rsid w:val="004D120E"/>
    <w:rsid w:val="004D69BD"/>
    <w:rsid w:val="004D70BA"/>
    <w:rsid w:val="004E4FAD"/>
    <w:rsid w:val="004F3CC2"/>
    <w:rsid w:val="004F69EF"/>
    <w:rsid w:val="0050584D"/>
    <w:rsid w:val="00511B1E"/>
    <w:rsid w:val="00523CC5"/>
    <w:rsid w:val="00525FED"/>
    <w:rsid w:val="00534EE9"/>
    <w:rsid w:val="00547D88"/>
    <w:rsid w:val="005542A1"/>
    <w:rsid w:val="005619C8"/>
    <w:rsid w:val="00565689"/>
    <w:rsid w:val="005663A6"/>
    <w:rsid w:val="00566526"/>
    <w:rsid w:val="00573EF3"/>
    <w:rsid w:val="00573FED"/>
    <w:rsid w:val="00575F63"/>
    <w:rsid w:val="00576075"/>
    <w:rsid w:val="00582D54"/>
    <w:rsid w:val="00583AFB"/>
    <w:rsid w:val="0058523B"/>
    <w:rsid w:val="00590EA7"/>
    <w:rsid w:val="00591BB2"/>
    <w:rsid w:val="005957A6"/>
    <w:rsid w:val="005A3126"/>
    <w:rsid w:val="005A61FD"/>
    <w:rsid w:val="005B04E9"/>
    <w:rsid w:val="005C60C9"/>
    <w:rsid w:val="005D2C32"/>
    <w:rsid w:val="005D307C"/>
    <w:rsid w:val="005E0325"/>
    <w:rsid w:val="005E1EDD"/>
    <w:rsid w:val="005F221A"/>
    <w:rsid w:val="0060010D"/>
    <w:rsid w:val="00604F4F"/>
    <w:rsid w:val="00607432"/>
    <w:rsid w:val="00613A4C"/>
    <w:rsid w:val="00617FB0"/>
    <w:rsid w:val="00624325"/>
    <w:rsid w:val="00633552"/>
    <w:rsid w:val="00637409"/>
    <w:rsid w:val="006441D0"/>
    <w:rsid w:val="00644E12"/>
    <w:rsid w:val="00655CC7"/>
    <w:rsid w:val="006579FB"/>
    <w:rsid w:val="00662CAB"/>
    <w:rsid w:val="006770A2"/>
    <w:rsid w:val="0067761A"/>
    <w:rsid w:val="00680B2B"/>
    <w:rsid w:val="006835F9"/>
    <w:rsid w:val="0068387D"/>
    <w:rsid w:val="00684891"/>
    <w:rsid w:val="00690110"/>
    <w:rsid w:val="006A0899"/>
    <w:rsid w:val="006A1BAC"/>
    <w:rsid w:val="006A565B"/>
    <w:rsid w:val="006A639E"/>
    <w:rsid w:val="006B0215"/>
    <w:rsid w:val="006B5238"/>
    <w:rsid w:val="006B5EA5"/>
    <w:rsid w:val="006B67C5"/>
    <w:rsid w:val="006F0B6C"/>
    <w:rsid w:val="006F35D2"/>
    <w:rsid w:val="006F364A"/>
    <w:rsid w:val="00701BF6"/>
    <w:rsid w:val="00701CF1"/>
    <w:rsid w:val="0071226C"/>
    <w:rsid w:val="00716D4F"/>
    <w:rsid w:val="00722099"/>
    <w:rsid w:val="0072696B"/>
    <w:rsid w:val="007554AE"/>
    <w:rsid w:val="00765845"/>
    <w:rsid w:val="007662FA"/>
    <w:rsid w:val="00771274"/>
    <w:rsid w:val="00794385"/>
    <w:rsid w:val="00796642"/>
    <w:rsid w:val="007978DC"/>
    <w:rsid w:val="007B0E79"/>
    <w:rsid w:val="007E22AF"/>
    <w:rsid w:val="007E2323"/>
    <w:rsid w:val="007E7A31"/>
    <w:rsid w:val="007F045C"/>
    <w:rsid w:val="007F33C7"/>
    <w:rsid w:val="007F5E8C"/>
    <w:rsid w:val="00801345"/>
    <w:rsid w:val="00816C47"/>
    <w:rsid w:val="00822A63"/>
    <w:rsid w:val="008239E3"/>
    <w:rsid w:val="00847973"/>
    <w:rsid w:val="008573F5"/>
    <w:rsid w:val="00860731"/>
    <w:rsid w:val="008613CC"/>
    <w:rsid w:val="00865749"/>
    <w:rsid w:val="0086700D"/>
    <w:rsid w:val="00871CAE"/>
    <w:rsid w:val="0088289A"/>
    <w:rsid w:val="00883414"/>
    <w:rsid w:val="0089121C"/>
    <w:rsid w:val="00891BB4"/>
    <w:rsid w:val="008A2245"/>
    <w:rsid w:val="008A5EA9"/>
    <w:rsid w:val="008B21FD"/>
    <w:rsid w:val="008C58C5"/>
    <w:rsid w:val="008C67C3"/>
    <w:rsid w:val="008C6E0C"/>
    <w:rsid w:val="008D0C5F"/>
    <w:rsid w:val="008D3CDA"/>
    <w:rsid w:val="008D3E25"/>
    <w:rsid w:val="0090171A"/>
    <w:rsid w:val="00904C77"/>
    <w:rsid w:val="00915F27"/>
    <w:rsid w:val="009234F8"/>
    <w:rsid w:val="00942221"/>
    <w:rsid w:val="00944769"/>
    <w:rsid w:val="00950B47"/>
    <w:rsid w:val="00955260"/>
    <w:rsid w:val="009633EB"/>
    <w:rsid w:val="00966E16"/>
    <w:rsid w:val="00972686"/>
    <w:rsid w:val="009748C0"/>
    <w:rsid w:val="00974CB9"/>
    <w:rsid w:val="00976391"/>
    <w:rsid w:val="00981C54"/>
    <w:rsid w:val="0098339D"/>
    <w:rsid w:val="00984F5E"/>
    <w:rsid w:val="009A1286"/>
    <w:rsid w:val="009A74A6"/>
    <w:rsid w:val="009B0445"/>
    <w:rsid w:val="009C79CD"/>
    <w:rsid w:val="009E714A"/>
    <w:rsid w:val="009F3FAA"/>
    <w:rsid w:val="009F572C"/>
    <w:rsid w:val="009F6F3B"/>
    <w:rsid w:val="00A056B8"/>
    <w:rsid w:val="00A303D4"/>
    <w:rsid w:val="00A31037"/>
    <w:rsid w:val="00A3707F"/>
    <w:rsid w:val="00A37EE7"/>
    <w:rsid w:val="00A41075"/>
    <w:rsid w:val="00A43C22"/>
    <w:rsid w:val="00A579DC"/>
    <w:rsid w:val="00A65126"/>
    <w:rsid w:val="00A75D2D"/>
    <w:rsid w:val="00A761E3"/>
    <w:rsid w:val="00A80053"/>
    <w:rsid w:val="00A80754"/>
    <w:rsid w:val="00A83CDB"/>
    <w:rsid w:val="00A96309"/>
    <w:rsid w:val="00AA3DD3"/>
    <w:rsid w:val="00AA5E07"/>
    <w:rsid w:val="00AC2CB5"/>
    <w:rsid w:val="00AC7DB6"/>
    <w:rsid w:val="00AD00F5"/>
    <w:rsid w:val="00AD0DBD"/>
    <w:rsid w:val="00AD1598"/>
    <w:rsid w:val="00AD292B"/>
    <w:rsid w:val="00AE18C1"/>
    <w:rsid w:val="00AE47CA"/>
    <w:rsid w:val="00B05EA8"/>
    <w:rsid w:val="00B2007D"/>
    <w:rsid w:val="00B242AA"/>
    <w:rsid w:val="00B247D8"/>
    <w:rsid w:val="00B420F8"/>
    <w:rsid w:val="00B427B1"/>
    <w:rsid w:val="00B443DD"/>
    <w:rsid w:val="00B4562D"/>
    <w:rsid w:val="00B475DD"/>
    <w:rsid w:val="00B52A18"/>
    <w:rsid w:val="00B54402"/>
    <w:rsid w:val="00B57158"/>
    <w:rsid w:val="00B633E4"/>
    <w:rsid w:val="00B63788"/>
    <w:rsid w:val="00B73BD3"/>
    <w:rsid w:val="00B847E1"/>
    <w:rsid w:val="00B87DDB"/>
    <w:rsid w:val="00B9377A"/>
    <w:rsid w:val="00B97010"/>
    <w:rsid w:val="00BA2EEB"/>
    <w:rsid w:val="00BA7B80"/>
    <w:rsid w:val="00BB4304"/>
    <w:rsid w:val="00BB6A11"/>
    <w:rsid w:val="00BC508E"/>
    <w:rsid w:val="00BE0A19"/>
    <w:rsid w:val="00BE1BF9"/>
    <w:rsid w:val="00C01397"/>
    <w:rsid w:val="00C01E29"/>
    <w:rsid w:val="00C054F3"/>
    <w:rsid w:val="00C06A5A"/>
    <w:rsid w:val="00C13840"/>
    <w:rsid w:val="00C249C7"/>
    <w:rsid w:val="00C646CD"/>
    <w:rsid w:val="00C7373A"/>
    <w:rsid w:val="00C80533"/>
    <w:rsid w:val="00C83C73"/>
    <w:rsid w:val="00C926C6"/>
    <w:rsid w:val="00C947D6"/>
    <w:rsid w:val="00C94E77"/>
    <w:rsid w:val="00C9557D"/>
    <w:rsid w:val="00CA1B2E"/>
    <w:rsid w:val="00CA6AAB"/>
    <w:rsid w:val="00CB3C22"/>
    <w:rsid w:val="00CC1689"/>
    <w:rsid w:val="00CC308F"/>
    <w:rsid w:val="00CD13E5"/>
    <w:rsid w:val="00CD6554"/>
    <w:rsid w:val="00CD7C8F"/>
    <w:rsid w:val="00CD7EAB"/>
    <w:rsid w:val="00CE20DA"/>
    <w:rsid w:val="00CE7E3E"/>
    <w:rsid w:val="00CF1C20"/>
    <w:rsid w:val="00CF2B6F"/>
    <w:rsid w:val="00CF6BCB"/>
    <w:rsid w:val="00D05B8A"/>
    <w:rsid w:val="00D218B7"/>
    <w:rsid w:val="00D3441E"/>
    <w:rsid w:val="00D375F1"/>
    <w:rsid w:val="00D506F7"/>
    <w:rsid w:val="00D521CA"/>
    <w:rsid w:val="00D5495B"/>
    <w:rsid w:val="00D62891"/>
    <w:rsid w:val="00D62A6B"/>
    <w:rsid w:val="00D6641A"/>
    <w:rsid w:val="00D704C6"/>
    <w:rsid w:val="00D77082"/>
    <w:rsid w:val="00D778EF"/>
    <w:rsid w:val="00D82EDA"/>
    <w:rsid w:val="00D87077"/>
    <w:rsid w:val="00D93950"/>
    <w:rsid w:val="00D939D3"/>
    <w:rsid w:val="00DA00D4"/>
    <w:rsid w:val="00DA5334"/>
    <w:rsid w:val="00DC0DC3"/>
    <w:rsid w:val="00DC2861"/>
    <w:rsid w:val="00DD1F52"/>
    <w:rsid w:val="00DD3C59"/>
    <w:rsid w:val="00DE0EFD"/>
    <w:rsid w:val="00DF6D21"/>
    <w:rsid w:val="00E02698"/>
    <w:rsid w:val="00E2360B"/>
    <w:rsid w:val="00E40372"/>
    <w:rsid w:val="00E43E63"/>
    <w:rsid w:val="00E547BA"/>
    <w:rsid w:val="00E561CF"/>
    <w:rsid w:val="00E66668"/>
    <w:rsid w:val="00E70022"/>
    <w:rsid w:val="00E77459"/>
    <w:rsid w:val="00E806A5"/>
    <w:rsid w:val="00E806F6"/>
    <w:rsid w:val="00E832B0"/>
    <w:rsid w:val="00E933C4"/>
    <w:rsid w:val="00E97846"/>
    <w:rsid w:val="00EA01C5"/>
    <w:rsid w:val="00EA69F3"/>
    <w:rsid w:val="00EC7262"/>
    <w:rsid w:val="00ED30F1"/>
    <w:rsid w:val="00EE0E89"/>
    <w:rsid w:val="00EF08DA"/>
    <w:rsid w:val="00F02790"/>
    <w:rsid w:val="00F02C12"/>
    <w:rsid w:val="00F14C49"/>
    <w:rsid w:val="00F21347"/>
    <w:rsid w:val="00F24A70"/>
    <w:rsid w:val="00F4175E"/>
    <w:rsid w:val="00F4242D"/>
    <w:rsid w:val="00F44D61"/>
    <w:rsid w:val="00F46040"/>
    <w:rsid w:val="00F52739"/>
    <w:rsid w:val="00F77D2C"/>
    <w:rsid w:val="00F77FC1"/>
    <w:rsid w:val="00F82090"/>
    <w:rsid w:val="00F8289D"/>
    <w:rsid w:val="00F84427"/>
    <w:rsid w:val="00F869AC"/>
    <w:rsid w:val="00F8751A"/>
    <w:rsid w:val="00F87D5C"/>
    <w:rsid w:val="00F902BF"/>
    <w:rsid w:val="00FA04D3"/>
    <w:rsid w:val="00FB072A"/>
    <w:rsid w:val="00FB361B"/>
    <w:rsid w:val="00FC52E2"/>
    <w:rsid w:val="00FC66FA"/>
    <w:rsid w:val="00FC75AA"/>
    <w:rsid w:val="00FD02E9"/>
    <w:rsid w:val="00FD2C9E"/>
    <w:rsid w:val="00FD7642"/>
    <w:rsid w:val="00FD78B0"/>
    <w:rsid w:val="00FD7C3F"/>
    <w:rsid w:val="00FF3FA2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C45D5F"/>
  <w15:docId w15:val="{138C9264-CCE6-4DAE-9A6F-80605F4A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10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53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5334"/>
  </w:style>
  <w:style w:type="paragraph" w:styleId="Fuzeile">
    <w:name w:val="footer"/>
    <w:basedOn w:val="Standard"/>
    <w:link w:val="FuzeileZchn"/>
    <w:uiPriority w:val="99"/>
    <w:unhideWhenUsed/>
    <w:rsid w:val="00DA53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5334"/>
  </w:style>
  <w:style w:type="paragraph" w:customStyle="1" w:styleId="grundtext">
    <w:name w:val="grundtext"/>
    <w:basedOn w:val="Standard"/>
    <w:uiPriority w:val="99"/>
    <w:rsid w:val="00D82EDA"/>
    <w:pPr>
      <w:tabs>
        <w:tab w:val="left" w:pos="4940"/>
      </w:tabs>
      <w:autoSpaceDE w:val="0"/>
      <w:autoSpaceDN w:val="0"/>
      <w:adjustRightInd w:val="0"/>
      <w:spacing w:line="280" w:lineRule="atLeast"/>
      <w:textAlignment w:val="center"/>
    </w:pPr>
    <w:rPr>
      <w:rFonts w:ascii="Barlow" w:hAnsi="Barlow" w:cs="Barlow"/>
      <w:color w:val="000000"/>
      <w:sz w:val="20"/>
      <w:szCs w:val="20"/>
    </w:rPr>
  </w:style>
  <w:style w:type="paragraph" w:styleId="KeinLeerraum">
    <w:name w:val="No Spacing"/>
    <w:uiPriority w:val="1"/>
    <w:qFormat/>
    <w:rsid w:val="000F59F3"/>
    <w:rPr>
      <w:sz w:val="22"/>
      <w:szCs w:val="22"/>
      <w:lang w:val="de-CH"/>
    </w:rPr>
  </w:style>
  <w:style w:type="character" w:styleId="Hyperlink">
    <w:name w:val="Hyperlink"/>
    <w:basedOn w:val="Absatz-Standardschriftart"/>
    <w:uiPriority w:val="99"/>
    <w:unhideWhenUsed/>
    <w:rsid w:val="000F59F3"/>
    <w:rPr>
      <w:color w:val="0563C1" w:themeColor="hyperlink"/>
      <w:u w:val="single"/>
    </w:rPr>
  </w:style>
  <w:style w:type="paragraph" w:styleId="Textkrper-Zeileneinzug">
    <w:name w:val="Body Text Indent"/>
    <w:basedOn w:val="Standard"/>
    <w:link w:val="Textkrper-ZeileneinzugZchn"/>
    <w:rsid w:val="000F59F3"/>
    <w:pPr>
      <w:spacing w:before="120"/>
      <w:ind w:left="340"/>
      <w:jc w:val="both"/>
    </w:pPr>
    <w:rPr>
      <w:rFonts w:ascii="Times New Roman" w:eastAsia="Times New Roman" w:hAnsi="Times New Roman" w:cs="Times New Roman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0F59F3"/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381D19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1010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lenraster">
    <w:name w:val="Table Grid"/>
    <w:basedOn w:val="NormaleTabelle"/>
    <w:uiPriority w:val="39"/>
    <w:rsid w:val="00D93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33C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33C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A5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\AppData\Local\Packages\Microsoft.MicrosoftEdge_8wekyb3d8bbwe\TempState\Downloads\briefvorlage-maria-bernarda%20(1)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C8BB3-1244-4A53-BA56-972D6E4A8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briefvorlage-maria-bernarda (1)</Template>
  <TotalTime>0</TotalTime>
  <Pages>2</Pages>
  <Words>304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Abt</dc:creator>
  <cp:lastModifiedBy>Martin Abt</cp:lastModifiedBy>
  <cp:revision>134</cp:revision>
  <cp:lastPrinted>2024-08-24T06:28:00Z</cp:lastPrinted>
  <dcterms:created xsi:type="dcterms:W3CDTF">2021-08-10T18:21:00Z</dcterms:created>
  <dcterms:modified xsi:type="dcterms:W3CDTF">2026-08-06T11:44:00Z</dcterms:modified>
</cp:coreProperties>
</file>